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DFD" w:rsidRPr="00224E2B" w:rsidRDefault="00FA4DFD" w:rsidP="00E941A3">
      <w:pPr>
        <w:pStyle w:val="Title"/>
        <w:bidi/>
        <w:jc w:val="center"/>
        <w:rPr>
          <w:rFonts w:cs="B Mitra"/>
          <w:sz w:val="36"/>
          <w:szCs w:val="36"/>
          <w:rtl/>
          <w:lang w:bidi="fa-IR"/>
        </w:rPr>
      </w:pPr>
      <w:r w:rsidRPr="00224E2B">
        <w:rPr>
          <w:rFonts w:cs="B Mitra"/>
          <w:noProof/>
          <w:sz w:val="36"/>
          <w:szCs w:val="36"/>
          <w:rtl/>
          <w:lang w:eastAsia="en-US"/>
        </w:rPr>
        <w:drawing>
          <wp:inline distT="0" distB="0" distL="0" distR="0">
            <wp:extent cx="1148486" cy="1657334"/>
            <wp:effectExtent l="0" t="0" r="0" b="635"/>
            <wp:docPr id="1" name="Picture 1" descr="C:\Users\ehsani\Desktop\tabri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sani\Desktop\tabriz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44" cy="16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FD" w:rsidRPr="00224E2B" w:rsidRDefault="00FA4DFD" w:rsidP="00FA4DFD">
      <w:pPr>
        <w:bidi/>
        <w:rPr>
          <w:rFonts w:cs="B Mitra"/>
          <w:rtl/>
          <w:lang w:bidi="fa-IR"/>
        </w:rPr>
      </w:pPr>
    </w:p>
    <w:p w:rsidR="00BC59AF" w:rsidRPr="00224E2B" w:rsidRDefault="002D4A15" w:rsidP="002D4A15">
      <w:pPr>
        <w:bidi/>
        <w:jc w:val="center"/>
        <w:rPr>
          <w:rFonts w:cs="B Mitra"/>
          <w:i/>
          <w:iCs/>
          <w:sz w:val="20"/>
          <w:szCs w:val="20"/>
          <w:rtl/>
          <w:lang w:bidi="fa-IR"/>
        </w:rPr>
      </w:pPr>
      <w:r w:rsidRPr="00224E2B">
        <w:rPr>
          <w:rFonts w:cs="B Mitra" w:hint="cs"/>
          <w:i/>
          <w:iCs/>
          <w:sz w:val="20"/>
          <w:szCs w:val="20"/>
          <w:rtl/>
          <w:lang w:bidi="fa-IR"/>
        </w:rPr>
        <w:t>بسمه تعالی</w:t>
      </w:r>
    </w:p>
    <w:p w:rsidR="001F5D3C" w:rsidRPr="00224E2B" w:rsidRDefault="00985FE0" w:rsidP="00985FE0">
      <w:pPr>
        <w:pStyle w:val="Title"/>
        <w:bidi/>
        <w:jc w:val="center"/>
        <w:rPr>
          <w:rFonts w:cs="B Mitra"/>
          <w:b/>
          <w:outline/>
          <w:color w:val="9F2936" w:themeColor="accent2"/>
          <w:sz w:val="80"/>
          <w:szCs w:val="80"/>
          <w:rtl/>
          <w:lang w:bidi="fa-IR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224E2B">
        <w:rPr>
          <w:rFonts w:cs="B Mitra" w:hint="cs"/>
          <w:b/>
          <w:outline/>
          <w:color w:val="9F2936" w:themeColor="accent2"/>
          <w:sz w:val="80"/>
          <w:szCs w:val="80"/>
          <w:rtl/>
          <w:lang w:bidi="fa-IR"/>
          <w14:textOutline w14:w="9525" w14:cap="flat" w14:cmpd="sng" w14:algn="ctr">
            <w14:solidFill>
              <w14:schemeClr w14:val="accent2">
                <w14:lumMod w14:val="40000"/>
                <w14:lumOff w14:val="60000"/>
              </w14:schemeClr>
            </w14:solidFill>
            <w14:prstDash w14:val="solid"/>
            <w14:round/>
          </w14:textOutline>
          <w14:textFill>
            <w14:noFill/>
          </w14:textFill>
        </w:rPr>
        <w:t>گزارش اهم فعالیت های دانشکده تغذیه و علوم غذایی</w:t>
      </w:r>
    </w:p>
    <w:p w:rsidR="00A73573" w:rsidRPr="00224E2B" w:rsidRDefault="00A73573" w:rsidP="0063760A">
      <w:pPr>
        <w:bidi/>
        <w:jc w:val="center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224E2B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(مرداد 94 لغایت </w:t>
      </w:r>
      <w:r w:rsidR="0063760A" w:rsidRPr="00224E2B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>تیر</w:t>
      </w:r>
      <w:r w:rsidRPr="00224E2B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 xml:space="preserve"> 9</w:t>
      </w:r>
      <w:r w:rsidR="00140CBA" w:rsidRPr="00224E2B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>6</w:t>
      </w:r>
      <w:r w:rsidRPr="00224E2B">
        <w:rPr>
          <w:rFonts w:cs="B Mitra" w:hint="cs"/>
          <w:b/>
          <w:bCs/>
          <w:color w:val="000000" w:themeColor="text1"/>
          <w:sz w:val="24"/>
          <w:szCs w:val="24"/>
          <w:rtl/>
          <w:lang w:bidi="fa-IR"/>
        </w:rPr>
        <w:t>)</w:t>
      </w:r>
    </w:p>
    <w:p w:rsidR="00A73573" w:rsidRPr="00224E2B" w:rsidRDefault="00A73573" w:rsidP="00A73573">
      <w:pPr>
        <w:bidi/>
        <w:rPr>
          <w:rFonts w:cs="B Mitra"/>
          <w:rtl/>
          <w:lang w:bidi="fa-IR"/>
        </w:rPr>
      </w:pPr>
    </w:p>
    <w:p w:rsidR="00BC59AF" w:rsidRPr="00224E2B" w:rsidRDefault="00A73573" w:rsidP="00A73573">
      <w:pPr>
        <w:bidi/>
        <w:jc w:val="center"/>
        <w:rPr>
          <w:rFonts w:cs="B Mitra"/>
          <w:rtl/>
          <w:lang w:bidi="fa-IR"/>
        </w:rPr>
      </w:pPr>
      <w:r w:rsidRPr="00224E2B">
        <w:rPr>
          <w:rFonts w:cs="B Mitra"/>
          <w:noProof/>
          <w:rtl/>
          <w:lang w:eastAsia="en-US"/>
        </w:rPr>
        <w:drawing>
          <wp:inline distT="0" distB="0" distL="0" distR="0">
            <wp:extent cx="4701540" cy="3282287"/>
            <wp:effectExtent l="0" t="0" r="3810" b="0"/>
            <wp:docPr id="2" name="Picture 2" descr="C:\Users\ehsani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hsania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20" cy="32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E2" w:rsidRDefault="002724E2" w:rsidP="00A66F88">
      <w:pPr>
        <w:bidi/>
        <w:jc w:val="center"/>
        <w:rPr>
          <w:rFonts w:cs="B Mitra"/>
          <w:sz w:val="28"/>
          <w:szCs w:val="28"/>
          <w:lang w:bidi="fa-IR"/>
        </w:rPr>
      </w:pPr>
    </w:p>
    <w:p w:rsidR="00A66F88" w:rsidRPr="00224E2B" w:rsidRDefault="00A66F88" w:rsidP="002724E2">
      <w:pPr>
        <w:bidi/>
        <w:jc w:val="center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lastRenderedPageBreak/>
        <w:t>فهرست مطالب</w:t>
      </w:r>
    </w:p>
    <w:tbl>
      <w:tblPr>
        <w:tblStyle w:val="TableGrid"/>
        <w:bidiVisual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1"/>
        <w:gridCol w:w="1219"/>
      </w:tblGrid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pStyle w:val="ListParagraph"/>
              <w:numPr>
                <w:ilvl w:val="0"/>
                <w:numId w:val="40"/>
              </w:numPr>
              <w:bidi/>
              <w:spacing w:line="360" w:lineRule="auto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اقدامات ساختاری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pStyle w:val="ListParagraph"/>
              <w:numPr>
                <w:ilvl w:val="0"/>
                <w:numId w:val="40"/>
              </w:numPr>
              <w:bidi/>
              <w:spacing w:line="360" w:lineRule="auto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اقدامات عملی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4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الف: معاونت آموزشی و تحصیلات تکمیلی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4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اداره آموزش(مقطع کارشناسی و امور دانشجویی)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7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اداره آموزش(مقطع تکمیلی)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8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ب- معاونت تحقیقات و فناوری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10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دفتر پژوهش دانشکده</w:t>
            </w:r>
          </w:p>
        </w:tc>
        <w:tc>
          <w:tcPr>
            <w:tcW w:w="1242" w:type="dxa"/>
          </w:tcPr>
          <w:p w:rsidR="0059671A" w:rsidRPr="00224E2B" w:rsidRDefault="00BD38B2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10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دفتر ارتباط با صنعت دانشکده</w:t>
            </w:r>
          </w:p>
        </w:tc>
        <w:tc>
          <w:tcPr>
            <w:tcW w:w="1242" w:type="dxa"/>
          </w:tcPr>
          <w:p w:rsidR="0059671A" w:rsidRPr="00224E2B" w:rsidRDefault="001202C5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11</w:t>
            </w:r>
          </w:p>
        </w:tc>
      </w:tr>
      <w:tr w:rsidR="0059671A" w:rsidRPr="00224E2B" w:rsidTr="006F1725">
        <w:tc>
          <w:tcPr>
            <w:tcW w:w="8334" w:type="dxa"/>
          </w:tcPr>
          <w:p w:rsidR="00633F9B" w:rsidRPr="00224E2B" w:rsidRDefault="0059671A" w:rsidP="00633F9B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واحد سرور و انفورماتیک دانشکده</w:t>
            </w:r>
            <w:r w:rsidR="00633F9B" w:rsidRPr="00224E2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242" w:type="dxa"/>
          </w:tcPr>
          <w:p w:rsidR="0059671A" w:rsidRPr="00224E2B" w:rsidRDefault="001202C5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12</w:t>
            </w:r>
          </w:p>
        </w:tc>
      </w:tr>
      <w:tr w:rsidR="00633F9B" w:rsidRPr="00224E2B" w:rsidTr="006F1725">
        <w:tc>
          <w:tcPr>
            <w:tcW w:w="8334" w:type="dxa"/>
          </w:tcPr>
          <w:p w:rsidR="00633F9B" w:rsidRPr="00224E2B" w:rsidRDefault="00633F9B" w:rsidP="00633F9B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آزمایشگاه</w:t>
            </w:r>
            <w:r w:rsidR="001202C5">
              <w:rPr>
                <w:rFonts w:cs="B Mitra" w:hint="cs"/>
                <w:sz w:val="28"/>
                <w:szCs w:val="28"/>
                <w:rtl/>
                <w:lang w:bidi="fa-IR"/>
              </w:rPr>
              <w:t>ها</w:t>
            </w:r>
          </w:p>
        </w:tc>
        <w:tc>
          <w:tcPr>
            <w:tcW w:w="1242" w:type="dxa"/>
          </w:tcPr>
          <w:p w:rsidR="00633F9B" w:rsidRPr="00224E2B" w:rsidRDefault="001202C5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13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واحد کتابخانه دانشکده</w:t>
            </w:r>
          </w:p>
        </w:tc>
        <w:tc>
          <w:tcPr>
            <w:tcW w:w="1242" w:type="dxa"/>
          </w:tcPr>
          <w:p w:rsidR="0059671A" w:rsidRPr="00224E2B" w:rsidRDefault="001202C5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13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ج- حوزه فرهنگی</w:t>
            </w:r>
          </w:p>
        </w:tc>
        <w:tc>
          <w:tcPr>
            <w:tcW w:w="1242" w:type="dxa"/>
          </w:tcPr>
          <w:p w:rsidR="0059671A" w:rsidRPr="00224E2B" w:rsidRDefault="00070C49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15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د- اداری و مالی دانشکده</w:t>
            </w:r>
          </w:p>
        </w:tc>
        <w:tc>
          <w:tcPr>
            <w:tcW w:w="1242" w:type="dxa"/>
          </w:tcPr>
          <w:p w:rsidR="0059671A" w:rsidRPr="00224E2B" w:rsidRDefault="00070C49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25</w:t>
            </w:r>
          </w:p>
        </w:tc>
      </w:tr>
      <w:tr w:rsidR="0059671A" w:rsidRPr="00224E2B" w:rsidTr="006F1725">
        <w:tc>
          <w:tcPr>
            <w:tcW w:w="8334" w:type="dxa"/>
          </w:tcPr>
          <w:p w:rsidR="0059671A" w:rsidRPr="00224E2B" w:rsidRDefault="0059671A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ر- چشم انداز آینده دانشکده تغذیه و علوم غذایی</w:t>
            </w:r>
          </w:p>
        </w:tc>
        <w:tc>
          <w:tcPr>
            <w:tcW w:w="1242" w:type="dxa"/>
          </w:tcPr>
          <w:p w:rsidR="0059671A" w:rsidRPr="00224E2B" w:rsidRDefault="00070C49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  <w:r>
              <w:rPr>
                <w:rFonts w:cs="B Mitra" w:hint="cs"/>
                <w:sz w:val="28"/>
                <w:szCs w:val="28"/>
                <w:rtl/>
                <w:lang w:bidi="fa-IR"/>
              </w:rPr>
              <w:t>27</w:t>
            </w:r>
          </w:p>
        </w:tc>
      </w:tr>
      <w:tr w:rsidR="00633F9B" w:rsidRPr="00224E2B" w:rsidTr="006F1725">
        <w:tc>
          <w:tcPr>
            <w:tcW w:w="8334" w:type="dxa"/>
          </w:tcPr>
          <w:p w:rsidR="00633F9B" w:rsidRPr="00224E2B" w:rsidRDefault="00633F9B" w:rsidP="0059671A">
            <w:pPr>
              <w:bidi/>
              <w:spacing w:line="360" w:lineRule="auto"/>
              <w:ind w:left="360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  <w:tc>
          <w:tcPr>
            <w:tcW w:w="1242" w:type="dxa"/>
          </w:tcPr>
          <w:p w:rsidR="00633F9B" w:rsidRPr="00224E2B" w:rsidRDefault="00633F9B" w:rsidP="0059671A">
            <w:pPr>
              <w:bidi/>
              <w:spacing w:line="360" w:lineRule="auto"/>
              <w:jc w:val="center"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</w:tr>
    </w:tbl>
    <w:p w:rsidR="0059671A" w:rsidRPr="00224E2B" w:rsidRDefault="0059671A" w:rsidP="0059671A">
      <w:pPr>
        <w:bidi/>
        <w:jc w:val="center"/>
        <w:rPr>
          <w:rFonts w:cs="B Mitra"/>
          <w:sz w:val="28"/>
          <w:szCs w:val="28"/>
          <w:rtl/>
          <w:lang w:bidi="fa-IR"/>
        </w:rPr>
      </w:pPr>
    </w:p>
    <w:p w:rsidR="00A66F88" w:rsidRPr="00224E2B" w:rsidRDefault="00A66F88" w:rsidP="00633F9B">
      <w:pPr>
        <w:bidi/>
        <w:rPr>
          <w:rFonts w:cs="B Mitra"/>
          <w:rtl/>
          <w:lang w:bidi="fa-IR"/>
        </w:rPr>
      </w:pPr>
    </w:p>
    <w:p w:rsidR="00A66F88" w:rsidRPr="00224E2B" w:rsidRDefault="00A66F88" w:rsidP="00A66F88">
      <w:pPr>
        <w:bidi/>
        <w:jc w:val="center"/>
        <w:rPr>
          <w:rFonts w:cs="B Mitra"/>
          <w:rtl/>
          <w:lang w:bidi="fa-IR"/>
        </w:rPr>
      </w:pPr>
    </w:p>
    <w:p w:rsidR="002724E2" w:rsidRDefault="002724E2" w:rsidP="006074DE">
      <w:pPr>
        <w:bidi/>
        <w:jc w:val="both"/>
        <w:rPr>
          <w:rFonts w:cs="B Titr"/>
          <w:b/>
          <w:bCs/>
          <w:sz w:val="28"/>
          <w:szCs w:val="28"/>
          <w:lang w:bidi="fa-IR"/>
        </w:rPr>
      </w:pPr>
    </w:p>
    <w:p w:rsidR="002724E2" w:rsidRDefault="002724E2" w:rsidP="002724E2">
      <w:pPr>
        <w:bidi/>
        <w:jc w:val="both"/>
        <w:rPr>
          <w:rFonts w:cs="B Titr"/>
          <w:b/>
          <w:bCs/>
          <w:sz w:val="28"/>
          <w:szCs w:val="28"/>
          <w:lang w:bidi="fa-IR"/>
        </w:rPr>
      </w:pPr>
    </w:p>
    <w:p w:rsidR="002724E2" w:rsidRDefault="002724E2" w:rsidP="002724E2">
      <w:pPr>
        <w:bidi/>
        <w:jc w:val="both"/>
        <w:rPr>
          <w:rFonts w:cs="B Titr"/>
          <w:b/>
          <w:bCs/>
          <w:sz w:val="28"/>
          <w:szCs w:val="28"/>
          <w:lang w:bidi="fa-IR"/>
        </w:rPr>
      </w:pPr>
    </w:p>
    <w:p w:rsidR="00E941A3" w:rsidRPr="00224E2B" w:rsidRDefault="00E56EFC" w:rsidP="002724E2">
      <w:pPr>
        <w:bidi/>
        <w:jc w:val="both"/>
        <w:rPr>
          <w:rFonts w:cs="B Titr"/>
          <w:b/>
          <w:bCs/>
          <w:color w:val="FF0000"/>
          <w:sz w:val="28"/>
          <w:szCs w:val="28"/>
          <w:rtl/>
          <w:lang w:bidi="fa-IR"/>
        </w:rPr>
      </w:pPr>
      <w:r w:rsidRPr="00224E2B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- </w:t>
      </w:r>
      <w:r w:rsidR="00E941A3" w:rsidRPr="00224E2B">
        <w:rPr>
          <w:rFonts w:cs="B Titr" w:hint="cs"/>
          <w:b/>
          <w:bCs/>
          <w:sz w:val="28"/>
          <w:szCs w:val="28"/>
          <w:rtl/>
          <w:lang w:bidi="fa-IR"/>
        </w:rPr>
        <w:t xml:space="preserve"> اقدامات ساختاری</w:t>
      </w:r>
    </w:p>
    <w:p w:rsidR="00316B0D" w:rsidRPr="00224E2B" w:rsidRDefault="00316B0D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مصاحبه و نظرخواهی از تمامی اعضای هیات علمی دانشگاه در هفته اول انتصاب.</w:t>
      </w:r>
    </w:p>
    <w:p w:rsidR="00FA4DFD" w:rsidRPr="00224E2B" w:rsidRDefault="00FA4DFD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تغییر و تکمیل نام دانشکده به تغذیه و علوم غذایی</w:t>
      </w:r>
    </w:p>
    <w:p w:rsidR="005016F6" w:rsidRPr="00224E2B" w:rsidRDefault="005016F6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پرداخت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>به موقع تمامی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 xml:space="preserve">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>مطالبات اعضای محترم هیأت علمی و کارکنان</w:t>
      </w:r>
      <w:r w:rsidR="00140CBA" w:rsidRPr="00224E2B">
        <w:rPr>
          <w:rFonts w:cs="B Mitra" w:hint="cs"/>
          <w:sz w:val="28"/>
          <w:szCs w:val="28"/>
          <w:rtl/>
          <w:lang w:bidi="fa-IR"/>
        </w:rPr>
        <w:t xml:space="preserve">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>دانشکده اعم از اضافه کاری، تمام وقتی، بازنشستگی، حق التدریس، حق مدیریت و ...)</w:t>
      </w:r>
    </w:p>
    <w:p w:rsidR="00E941A3" w:rsidRPr="00224E2B" w:rsidRDefault="00E941A3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پیشنهاد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 xml:space="preserve">انتصاب </w:t>
      </w:r>
      <w:r w:rsidRPr="00224E2B">
        <w:rPr>
          <w:rFonts w:cs="B Mitra" w:hint="cs"/>
          <w:sz w:val="28"/>
          <w:szCs w:val="28"/>
          <w:rtl/>
          <w:lang w:bidi="fa-IR"/>
        </w:rPr>
        <w:t>معاون آموزشی به ریاست محترم دانشگاه (خانم دکتر عباسعلیزاد)</w:t>
      </w:r>
    </w:p>
    <w:p w:rsidR="00E61CAC" w:rsidRPr="00224E2B" w:rsidRDefault="00E61CAC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پیشنهاد 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 xml:space="preserve">انتصاب 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معاون 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>تحقیقات و فناوری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 به ریاست محترم دانشگاه (آقای دکتر 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>طریقت اسفنجانی</w:t>
      </w:r>
      <w:r w:rsidRPr="00224E2B">
        <w:rPr>
          <w:rFonts w:cs="B Mitra" w:hint="cs"/>
          <w:sz w:val="28"/>
          <w:szCs w:val="28"/>
          <w:rtl/>
          <w:lang w:bidi="fa-IR"/>
        </w:rPr>
        <w:t>)</w:t>
      </w:r>
    </w:p>
    <w:p w:rsidR="00E941A3" w:rsidRPr="00224E2B" w:rsidRDefault="00E941A3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برگزاری انتخابات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 xml:space="preserve">مدیریت </w:t>
      </w:r>
      <w:r w:rsidRPr="00224E2B">
        <w:rPr>
          <w:rFonts w:cs="B Mitra" w:hint="cs"/>
          <w:sz w:val="28"/>
          <w:szCs w:val="28"/>
          <w:rtl/>
          <w:lang w:bidi="fa-IR"/>
        </w:rPr>
        <w:t>گروه بیوشیمی و رژیم درمانی و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 xml:space="preserve"> 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پیشنهاد به ریاست محترم دانشگاه (آقای دکتر مهدوی) </w:t>
      </w:r>
    </w:p>
    <w:p w:rsidR="00E941A3" w:rsidRPr="00224E2B" w:rsidRDefault="00E941A3" w:rsidP="00224E2B">
      <w:pPr>
        <w:pStyle w:val="ListParagraph"/>
        <w:numPr>
          <w:ilvl w:val="0"/>
          <w:numId w:val="50"/>
        </w:numPr>
        <w:bidi/>
        <w:spacing w:line="276" w:lineRule="auto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برگزاری انتخابات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 xml:space="preserve">مدیریت </w:t>
      </w:r>
      <w:r w:rsidRPr="00224E2B">
        <w:rPr>
          <w:rFonts w:cs="B Mitra" w:hint="cs"/>
          <w:sz w:val="28"/>
          <w:szCs w:val="28"/>
          <w:rtl/>
          <w:lang w:bidi="fa-IR"/>
        </w:rPr>
        <w:t>گروه تغذیه در جامعه و  پیشنهاد به ریاست محترم دانشگاه (خانم دکتر رف رف)</w:t>
      </w:r>
    </w:p>
    <w:p w:rsidR="00E941A3" w:rsidRPr="00224E2B" w:rsidRDefault="00E941A3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پیشنهاد و انتصاب دبیر شورای فرهنگی دانشکده (آقای دکتر </w:t>
      </w:r>
      <w:r w:rsidR="0063760A" w:rsidRPr="00224E2B">
        <w:rPr>
          <w:rFonts w:cs="B Mitra" w:hint="cs"/>
          <w:sz w:val="28"/>
          <w:szCs w:val="28"/>
          <w:rtl/>
          <w:lang w:bidi="fa-IR"/>
        </w:rPr>
        <w:t>برزگر</w:t>
      </w:r>
      <w:r w:rsidRPr="00224E2B">
        <w:rPr>
          <w:rFonts w:cs="B Mitra" w:hint="cs"/>
          <w:sz w:val="28"/>
          <w:szCs w:val="28"/>
          <w:rtl/>
          <w:lang w:bidi="fa-IR"/>
        </w:rPr>
        <w:t>)</w:t>
      </w:r>
      <w:r w:rsidR="00077BEE" w:rsidRPr="00224E2B">
        <w:rPr>
          <w:rFonts w:cs="B Mitra" w:hint="cs"/>
          <w:sz w:val="28"/>
          <w:szCs w:val="28"/>
          <w:rtl/>
          <w:lang w:bidi="fa-IR"/>
        </w:rPr>
        <w:t>.</w:t>
      </w:r>
    </w:p>
    <w:p w:rsidR="00EE78DD" w:rsidRPr="00224E2B" w:rsidRDefault="00077BEE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پیشنهاد و انتصاب رئیس امور عمومی دانشکده (آقای مهندس مقدم).</w:t>
      </w:r>
    </w:p>
    <w:p w:rsidR="00EE78DD" w:rsidRPr="00224E2B" w:rsidRDefault="00EE78DD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پیشنهاد و ابقاء رئیس اداره آموزش دانشکده (آقای مهندس عیسی زاده )</w:t>
      </w:r>
    </w:p>
    <w:p w:rsidR="00077BEE" w:rsidRPr="00224E2B" w:rsidRDefault="00077BEE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جذب و انتقال و تثبیت نیروهای دانشکده از جمله 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 xml:space="preserve">رئیس </w:t>
      </w:r>
      <w:r w:rsidRPr="00224E2B">
        <w:rPr>
          <w:rFonts w:cs="B Mitra" w:hint="cs"/>
          <w:sz w:val="28"/>
          <w:szCs w:val="28"/>
          <w:rtl/>
          <w:lang w:bidi="fa-IR"/>
        </w:rPr>
        <w:t>حسابدار</w:t>
      </w:r>
      <w:r w:rsidR="00E61CAC" w:rsidRPr="00224E2B">
        <w:rPr>
          <w:rFonts w:cs="B Mitra" w:hint="cs"/>
          <w:sz w:val="28"/>
          <w:szCs w:val="28"/>
          <w:rtl/>
          <w:lang w:bidi="fa-IR"/>
        </w:rPr>
        <w:t>ی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 و... </w:t>
      </w:r>
    </w:p>
    <w:p w:rsidR="00876EED" w:rsidRPr="00224E2B" w:rsidRDefault="00876EED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انتصاب </w:t>
      </w:r>
      <w:r w:rsidR="00AE6CDE" w:rsidRPr="00224E2B">
        <w:rPr>
          <w:rFonts w:cs="B Mitra" w:hint="cs"/>
          <w:sz w:val="28"/>
          <w:szCs w:val="28"/>
          <w:rtl/>
          <w:lang w:bidi="fa-IR"/>
        </w:rPr>
        <w:t>سرپرست</w:t>
      </w:r>
      <w:r w:rsidR="00EE78DD" w:rsidRPr="00224E2B">
        <w:rPr>
          <w:rFonts w:cs="B Mitra"/>
          <w:sz w:val="28"/>
          <w:szCs w:val="28"/>
          <w:lang w:bidi="fa-IR"/>
        </w:rPr>
        <w:t xml:space="preserve"> </w:t>
      </w:r>
      <w:r w:rsidR="00316B0D" w:rsidRPr="00224E2B">
        <w:rPr>
          <w:rFonts w:cs="B Mitra" w:hint="cs"/>
          <w:sz w:val="28"/>
          <w:szCs w:val="28"/>
          <w:rtl/>
          <w:lang w:bidi="fa-IR"/>
        </w:rPr>
        <w:t xml:space="preserve">کل 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آزمایشگاههای دانشکده </w:t>
      </w:r>
      <w:r w:rsidR="00316B0D" w:rsidRPr="00224E2B">
        <w:rPr>
          <w:rFonts w:cs="B Mitra" w:hint="cs"/>
          <w:sz w:val="28"/>
          <w:szCs w:val="28"/>
          <w:rtl/>
          <w:lang w:bidi="fa-IR"/>
        </w:rPr>
        <w:t>(</w:t>
      </w:r>
      <w:r w:rsidRPr="00224E2B">
        <w:rPr>
          <w:rFonts w:cs="B Mitra" w:hint="cs"/>
          <w:sz w:val="28"/>
          <w:szCs w:val="28"/>
          <w:rtl/>
          <w:lang w:bidi="fa-IR"/>
        </w:rPr>
        <w:t>سرکار خانم دکتر طبیبی آذر</w:t>
      </w:r>
      <w:r w:rsidR="00316B0D" w:rsidRPr="00224E2B">
        <w:rPr>
          <w:rFonts w:cs="B Mitra" w:hint="cs"/>
          <w:sz w:val="28"/>
          <w:szCs w:val="28"/>
          <w:rtl/>
          <w:lang w:bidi="fa-IR"/>
        </w:rPr>
        <w:t>)</w:t>
      </w:r>
    </w:p>
    <w:p w:rsidR="00E941A3" w:rsidRPr="00224E2B" w:rsidRDefault="00077BEE" w:rsidP="00224E2B">
      <w:pPr>
        <w:pStyle w:val="ListParagraph"/>
        <w:numPr>
          <w:ilvl w:val="0"/>
          <w:numId w:val="50"/>
        </w:numPr>
        <w:bidi/>
        <w:spacing w:line="276" w:lineRule="auto"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احیای شورا</w:t>
      </w:r>
      <w:r w:rsidR="00316B0D" w:rsidRPr="00224E2B">
        <w:rPr>
          <w:rFonts w:cs="B Mitra" w:hint="cs"/>
          <w:sz w:val="28"/>
          <w:szCs w:val="28"/>
          <w:rtl/>
          <w:lang w:bidi="fa-IR"/>
        </w:rPr>
        <w:t>ها</w:t>
      </w:r>
      <w:r w:rsidRPr="00224E2B">
        <w:rPr>
          <w:rFonts w:cs="B Mitra" w:hint="cs"/>
          <w:sz w:val="28"/>
          <w:szCs w:val="28"/>
          <w:rtl/>
          <w:lang w:bidi="fa-IR"/>
        </w:rPr>
        <w:t>ی مختلف دانشکده و مطابقت دقیق آن وفق مقررات و آئین نامه های موجود شامل: شورای آموزشی،  شورای تحقیقات و فناوری، شورای فرهنگی</w:t>
      </w:r>
      <w:r w:rsidR="00421DD6" w:rsidRPr="00224E2B">
        <w:rPr>
          <w:rFonts w:cs="B Mitra" w:hint="cs"/>
          <w:sz w:val="28"/>
          <w:szCs w:val="28"/>
          <w:rtl/>
          <w:lang w:bidi="fa-IR"/>
        </w:rPr>
        <w:t>،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 شورای خرید تجهیزات، هیات رئیسه و کمیته منتخب دانشکده</w:t>
      </w:r>
    </w:p>
    <w:p w:rsidR="0056066A" w:rsidRPr="00224E2B" w:rsidRDefault="0056066A" w:rsidP="00224E2B">
      <w:pPr>
        <w:pStyle w:val="ListParagraph"/>
        <w:numPr>
          <w:ilvl w:val="0"/>
          <w:numId w:val="50"/>
        </w:numPr>
        <w:bidi/>
        <w:spacing w:after="200" w:line="276" w:lineRule="auto"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522C1F">
        <w:rPr>
          <w:rFonts w:cs="B Mitra" w:hint="cs"/>
          <w:sz w:val="28"/>
          <w:szCs w:val="28"/>
          <w:rtl/>
          <w:lang w:bidi="fa-IR"/>
        </w:rPr>
        <w:t>تماس و هماهنگی با مسئولین دانشگاهی:</w:t>
      </w:r>
      <w:r w:rsidRPr="00224E2B">
        <w:rPr>
          <w:rFonts w:cs="B Mitra" w:hint="cs"/>
          <w:b/>
          <w:bCs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برگزاری جلسات مشترک اعضای هیئت رئیسه‌ی دانشکده با معاونت‌های تحقیقات و فناوری، فرهنگی</w:t>
      </w:r>
      <w:r w:rsidR="00421DD6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،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دانشجویی، بهداشتی، </w:t>
      </w:r>
      <w:r w:rsidR="00317D93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غذا و دارو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</w:t>
      </w:r>
    </w:p>
    <w:p w:rsidR="00A87E5A" w:rsidRPr="00224E2B" w:rsidRDefault="00A66F88" w:rsidP="00224E2B">
      <w:pPr>
        <w:pStyle w:val="ListParagraph"/>
        <w:numPr>
          <w:ilvl w:val="0"/>
          <w:numId w:val="50"/>
        </w:numPr>
        <w:bidi/>
        <w:spacing w:after="200" w:line="276" w:lineRule="auto"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پیشنهاد</w:t>
      </w:r>
      <w:r w:rsidR="00A87E5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ایجاد گروههای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جدید</w:t>
      </w:r>
      <w:r w:rsidR="00A87E5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شامل: تغذیه بالینی و بهداشت کنترل کیفی</w:t>
      </w:r>
      <w:r w:rsidR="00317D93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 </w:t>
      </w:r>
    </w:p>
    <w:p w:rsidR="00317D93" w:rsidRPr="00224E2B" w:rsidRDefault="00317D93" w:rsidP="00224E2B">
      <w:pPr>
        <w:pStyle w:val="ListParagraph"/>
        <w:numPr>
          <w:ilvl w:val="0"/>
          <w:numId w:val="50"/>
        </w:numPr>
        <w:bidi/>
        <w:spacing w:after="200" w:line="276" w:lineRule="auto"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اخذ مجوز کارشناسی ارشد رشته تغذیه بالینی  و مکاتبه در مورد گروه تغذیه بالینی</w:t>
      </w:r>
    </w:p>
    <w:p w:rsidR="002F3042" w:rsidRPr="00224E2B" w:rsidRDefault="002F3042" w:rsidP="002F3042">
      <w:pPr>
        <w:pStyle w:val="ListParagraph"/>
        <w:bidi/>
        <w:spacing w:after="200" w:line="228" w:lineRule="auto"/>
        <w:ind w:left="855"/>
        <w:jc w:val="both"/>
        <w:rPr>
          <w:rFonts w:cs="B Mitra"/>
          <w:b/>
          <w:bCs/>
          <w:sz w:val="28"/>
          <w:szCs w:val="28"/>
          <w:rtl/>
          <w:lang w:bidi="fa-IR"/>
        </w:rPr>
      </w:pPr>
    </w:p>
    <w:p w:rsidR="002724E2" w:rsidRDefault="002724E2" w:rsidP="00E56EFC">
      <w:pPr>
        <w:bidi/>
        <w:jc w:val="both"/>
        <w:rPr>
          <w:rFonts w:cs="B Mitra"/>
          <w:sz w:val="28"/>
          <w:szCs w:val="28"/>
          <w:lang w:bidi="fa-IR"/>
        </w:rPr>
      </w:pPr>
    </w:p>
    <w:p w:rsidR="002724E2" w:rsidRDefault="002724E2" w:rsidP="002724E2">
      <w:pPr>
        <w:bidi/>
        <w:jc w:val="both"/>
        <w:rPr>
          <w:rFonts w:cs="B Mitra"/>
          <w:sz w:val="28"/>
          <w:szCs w:val="28"/>
          <w:lang w:bidi="fa-IR"/>
        </w:rPr>
      </w:pPr>
    </w:p>
    <w:p w:rsidR="002724E2" w:rsidRDefault="002724E2" w:rsidP="002724E2">
      <w:pPr>
        <w:bidi/>
        <w:jc w:val="both"/>
        <w:rPr>
          <w:rFonts w:cs="B Mitra"/>
          <w:sz w:val="28"/>
          <w:szCs w:val="28"/>
          <w:lang w:bidi="fa-IR"/>
        </w:rPr>
      </w:pPr>
    </w:p>
    <w:p w:rsidR="002724E2" w:rsidRDefault="002724E2" w:rsidP="002724E2">
      <w:pPr>
        <w:bidi/>
        <w:jc w:val="both"/>
        <w:rPr>
          <w:rFonts w:cs="B Mitra"/>
          <w:sz w:val="28"/>
          <w:szCs w:val="28"/>
          <w:lang w:bidi="fa-IR"/>
        </w:rPr>
      </w:pPr>
    </w:p>
    <w:p w:rsidR="00E941A3" w:rsidRPr="00224E2B" w:rsidRDefault="00E56EFC" w:rsidP="002724E2">
      <w:pPr>
        <w:bidi/>
        <w:jc w:val="both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lastRenderedPageBreak/>
        <w:t xml:space="preserve">- </w:t>
      </w:r>
      <w:r w:rsidR="00E941A3" w:rsidRPr="00224E2B">
        <w:rPr>
          <w:rFonts w:cs="B Mitra" w:hint="cs"/>
          <w:sz w:val="28"/>
          <w:szCs w:val="28"/>
          <w:rtl/>
          <w:lang w:bidi="fa-IR"/>
        </w:rPr>
        <w:t xml:space="preserve"> </w:t>
      </w:r>
      <w:r w:rsidR="00E941A3" w:rsidRPr="00224E2B">
        <w:rPr>
          <w:rFonts w:cs="B Titr" w:hint="cs"/>
          <w:sz w:val="28"/>
          <w:szCs w:val="28"/>
          <w:rtl/>
          <w:lang w:bidi="fa-IR"/>
        </w:rPr>
        <w:t>اقدامات عملی</w:t>
      </w:r>
      <w:r w:rsidR="00077BEE" w:rsidRPr="00224E2B">
        <w:rPr>
          <w:rFonts w:cs="B Titr" w:hint="cs"/>
          <w:sz w:val="28"/>
          <w:szCs w:val="28"/>
          <w:rtl/>
          <w:lang w:bidi="fa-IR"/>
        </w:rPr>
        <w:t>:</w:t>
      </w:r>
    </w:p>
    <w:p w:rsidR="00AE11A7" w:rsidRPr="00224E2B" w:rsidRDefault="00994CC5" w:rsidP="002724E2">
      <w:pPr>
        <w:bidi/>
        <w:spacing w:after="0" w:line="240" w:lineRule="auto"/>
        <w:rPr>
          <w:rFonts w:ascii="IranNastaliq" w:eastAsia="SimSun" w:hAnsi="IranNastaliq" w:cs="B Mitra"/>
          <w:b/>
          <w:bCs/>
          <w:sz w:val="24"/>
          <w:szCs w:val="24"/>
          <w:u w:val="single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b/>
          <w:bCs/>
          <w:sz w:val="24"/>
          <w:szCs w:val="24"/>
          <w:u w:val="single"/>
          <w:rtl/>
          <w:lang w:eastAsia="zh-CN" w:bidi="fa-IR"/>
        </w:rPr>
        <w:t>الف)</w:t>
      </w:r>
      <w:r w:rsidR="00365B65" w:rsidRPr="00224E2B">
        <w:rPr>
          <w:rFonts w:ascii="IranNastaliq" w:eastAsia="SimSun" w:hAnsi="IranNastaliq" w:cs="B Mitra" w:hint="cs"/>
          <w:b/>
          <w:bCs/>
          <w:sz w:val="24"/>
          <w:szCs w:val="24"/>
          <w:u w:val="single"/>
          <w:rtl/>
          <w:lang w:eastAsia="zh-CN" w:bidi="fa-IR"/>
        </w:rPr>
        <w:t>معاونت آموزشی</w:t>
      </w:r>
      <w:r w:rsidR="00E56EFC" w:rsidRPr="00224E2B">
        <w:rPr>
          <w:rFonts w:ascii="IranNastaliq" w:eastAsia="SimSun" w:hAnsi="IranNastaliq" w:cs="B Mitra" w:hint="cs"/>
          <w:b/>
          <w:bCs/>
          <w:sz w:val="24"/>
          <w:szCs w:val="24"/>
          <w:u w:val="single"/>
          <w:rtl/>
          <w:lang w:eastAsia="zh-CN" w:bidi="fa-IR"/>
        </w:rPr>
        <w:t xml:space="preserve"> و تحصیلات تکمیلی</w:t>
      </w:r>
    </w:p>
    <w:p w:rsidR="00EE78DD" w:rsidRPr="00224E2B" w:rsidRDefault="00EE78DD" w:rsidP="00F13B3B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1- 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برگزاری جلسات بازدید ادواری بورد تخصصی تغدیه و نیز بازدید هیأت بورد تخصصی جهت تأسیس رشته سیاست</w:t>
      </w:r>
      <w:r w:rsidR="00F13B3B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های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غذا و تغذیه </w:t>
      </w:r>
    </w:p>
    <w:p w:rsidR="00EE78DD" w:rsidRPr="00224E2B" w:rsidRDefault="00EE78DD" w:rsidP="00F13B3B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2- پذیرش دانشجو در مقطع دکتری تخصصی 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سیاست</w:t>
      </w:r>
      <w:r w:rsidR="00F13B3B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های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غذا و تغذیه</w:t>
      </w:r>
    </w:p>
    <w:p w:rsidR="00EE78DD" w:rsidRPr="00224E2B" w:rsidRDefault="00317D93" w:rsidP="00EE78DD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3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- برگزاری جلسات بازدید هیأت بورد تخصصی صنایع غذایی جهت تأسیس رشته دکترای علوم و صنایع غذایی- گرایش کنترل کیفی و جلب موافقت اولیه.</w:t>
      </w:r>
      <w:r w:rsidR="00EE78DD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</w:p>
    <w:p w:rsidR="00EE78DD" w:rsidRPr="00224E2B" w:rsidRDefault="00317D93" w:rsidP="00EE78DD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4</w:t>
      </w:r>
      <w:r w:rsidR="00EE78DD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- پذیرش دانشجو در مقطع دکتری تخصصی علوم وصنایع غذایی </w:t>
      </w:r>
      <w:r w:rsidR="00EE78DD" w:rsidRPr="00224E2B">
        <w:rPr>
          <w:rFonts w:ascii="Times New Roman" w:eastAsia="SimSun" w:hAnsi="Times New Roman" w:cs="Times New Roman" w:hint="cs"/>
          <w:sz w:val="28"/>
          <w:szCs w:val="28"/>
          <w:rtl/>
          <w:lang w:eastAsia="zh-CN" w:bidi="fa-IR"/>
        </w:rPr>
        <w:t>–</w:t>
      </w:r>
      <w:r w:rsidR="00EE78DD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گرایش کنترل کیفی موادغذایی</w:t>
      </w:r>
    </w:p>
    <w:p w:rsidR="00365B65" w:rsidRPr="00224E2B" w:rsidRDefault="00317D93" w:rsidP="00EE78DD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5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برنامه ریزی برای نیمسال</w:t>
      </w:r>
      <w:r w:rsidR="00EE78DD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های اول و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 xml:space="preserve"> دوم 95-94 و </w:t>
      </w:r>
      <w:r w:rsidR="00EE78DD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96-95 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تجمیع هر ورودی با کمترین پراکندگی کلاسهای درسی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6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پیگیر های مکرر برای جذب نیروهای جدید در حوزه معاونت آموزشی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و اقدام به جذب دو نیروی جدید در این حوزه 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7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- راه اندازی بایگانی الکترونیکی پس از پیگیری های مکرر و تجهیز آن 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8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مشخص نمودن اعضای شورای معاونت آموزشی و تحصیلات تکمیلی و برگزاری مداوم آن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9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تفکیک جداگانه جلسات معاونت آموزشی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10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تفکیک جداگانه جلسات شورای تحصیلات تکمیلی</w:t>
      </w:r>
    </w:p>
    <w:p w:rsidR="00365B65" w:rsidRPr="00224E2B" w:rsidRDefault="00317D93" w:rsidP="00421DD6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11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 xml:space="preserve">- به روز رسانی </w:t>
      </w:r>
      <w:r w:rsidR="00365B65" w:rsidRPr="00224E2B">
        <w:rPr>
          <w:rFonts w:ascii="Times New Roman" w:eastAsia="SimSun" w:hAnsi="Times New Roman" w:cs="B Mitra"/>
          <w:sz w:val="24"/>
          <w:szCs w:val="24"/>
          <w:lang w:eastAsia="zh-CN" w:bidi="fa-IR"/>
        </w:rPr>
        <w:t>Website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 xml:space="preserve"> دانشکده در حیطه معاونت آموزشی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برنامه نویسی برای رشته های قبلی و جدید(بهداشت ایمنی و صنایع غذایی) در نیمسال اول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3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کمی سازی و تدوین اصول اولیه برای تمام وقتی اعضای هیأت علمی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4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مشخص نمودن تعداد دقیق واحدهای درسی اعضای هیأت علمی گروه های آموزشی داخل و خارج دانشکده و ارس</w:t>
      </w:r>
    </w:p>
    <w:p w:rsidR="00365B65" w:rsidRPr="00224E2B" w:rsidRDefault="00365B65" w:rsidP="00317D93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5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پیگیری های مکرر برای فضای فیزیکی بایگانی راکد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که در سال 95 حل شده است</w:t>
      </w:r>
    </w:p>
    <w:p w:rsidR="00365B65" w:rsidRPr="00224E2B" w:rsidRDefault="00365B65" w:rsidP="00317D93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6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پیگیری در مورد اتاق اساتید مدعو پیرو صورتجلسات موجود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و راه اندازی آن 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ab/>
      </w:r>
    </w:p>
    <w:p w:rsidR="00365B65" w:rsidRPr="00224E2B" w:rsidRDefault="00365B65" w:rsidP="00317D93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7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هماهنگی جلسه نمایندگان با دانشجویان ورودی ها با حضور کارکنان اداره آموزش</w:t>
      </w:r>
    </w:p>
    <w:p w:rsidR="00365B65" w:rsidRPr="00224E2B" w:rsidRDefault="00365B65" w:rsidP="00317D93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8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تشکیل منظم جلسات حوزه معاونت آموزشی با حضور معاون آموزشی و کارکنان اداره آموزش</w:t>
      </w:r>
    </w:p>
    <w:p w:rsidR="00365B65" w:rsidRPr="00224E2B" w:rsidRDefault="00365B65" w:rsidP="00317D93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1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9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رسیدگی و پیگیری مشکلات مطرح شده توسط نمایندگان دانشجویان</w:t>
      </w:r>
    </w:p>
    <w:p w:rsidR="00365B65" w:rsidRPr="00224E2B" w:rsidRDefault="00317D93" w:rsidP="00365B65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20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بازدید از آزمایشگاه های گروه های دانشکده و تجهیز</w:t>
      </w:r>
      <w:r w:rsidR="00365B65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اولیه برخی از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 xml:space="preserve"> آنها</w:t>
      </w:r>
    </w:p>
    <w:p w:rsidR="00365B65" w:rsidRPr="00224E2B" w:rsidRDefault="00317D93" w:rsidP="00365B65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21</w:t>
      </w:r>
      <w:r w:rsidR="00365B65"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پیگیری وصول مطالبات اعضای هیأت علمی در مورد حق التدریس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برگزاری منظم جلسات کمیته منتخب و بررسی پرونده های ترفیع پایه همکاران محترم هیأت علمی و پرونده ارتقاء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3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- شرکت درجلسات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>معاونت آموزشی دانشگاه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4</w:t>
      </w:r>
      <w:r w:rsidRPr="00224E2B">
        <w:rPr>
          <w:rFonts w:ascii="IranNastaliq" w:eastAsia="SimSun" w:hAnsi="IranNastaliq" w:cs="B Mitra"/>
          <w:sz w:val="28"/>
          <w:szCs w:val="28"/>
          <w:rtl/>
          <w:lang w:eastAsia="zh-CN" w:bidi="fa-IR"/>
        </w:rPr>
        <w:t xml:space="preserve">- پیگیری و جمع بندی نظرات اعضای محترم هیأت علمی در گروه های آموزشی در مورد پیشنهاد دستورالعمل اجرایی پایان نامه ها از معاونت محترم آموزشی دانشگاه 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5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  <w:r w:rsidRPr="00224E2B">
        <w:rPr>
          <w:rFonts w:ascii="Times New Roman" w:eastAsia="SimSun" w:hAnsi="Times New Roman" w:cs="Times New Roman" w:hint="cs"/>
          <w:sz w:val="28"/>
          <w:szCs w:val="28"/>
          <w:rtl/>
          <w:lang w:eastAsia="zh-CN" w:bidi="fa-IR"/>
        </w:rPr>
        <w:t>–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بازدید و کنترل نحوه برگزاری امتحانات پایان ترم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6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  <w:r w:rsidRPr="00224E2B">
        <w:rPr>
          <w:rFonts w:ascii="Times New Roman" w:eastAsia="SimSun" w:hAnsi="Times New Roman" w:cs="Times New Roman" w:hint="cs"/>
          <w:sz w:val="28"/>
          <w:szCs w:val="28"/>
          <w:rtl/>
          <w:lang w:eastAsia="zh-CN" w:bidi="fa-IR"/>
        </w:rPr>
        <w:t>–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نامه نگاری با اعضای محترم هی</w:t>
      </w:r>
      <w:r w:rsidR="00421DD6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أ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ت علمی درخصوص طرح سوالات امتحانات پایان ترم</w:t>
      </w:r>
    </w:p>
    <w:p w:rsidR="00365B65" w:rsidRPr="00224E2B" w:rsidRDefault="00365B65" w:rsidP="00317D93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2</w:t>
      </w:r>
      <w:r w:rsidR="00317D93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7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  <w:r w:rsidRPr="00224E2B">
        <w:rPr>
          <w:rFonts w:ascii="Times New Roman" w:eastAsia="SimSun" w:hAnsi="Times New Roman" w:cs="Times New Roman" w:hint="cs"/>
          <w:sz w:val="28"/>
          <w:szCs w:val="28"/>
          <w:rtl/>
          <w:lang w:eastAsia="zh-CN" w:bidi="fa-IR"/>
        </w:rPr>
        <w:t>–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هماهنگی با اعضای هیات علمی و دانشجویان درخصوص بازدید اعضای بورد</w:t>
      </w:r>
      <w:r w:rsidR="00F13B3B"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 xml:space="preserve"> </w:t>
      </w: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t>و رسیدگی به مشکلات</w:t>
      </w:r>
    </w:p>
    <w:p w:rsidR="00F13B3B" w:rsidRPr="00224E2B" w:rsidRDefault="00F13B3B" w:rsidP="00F13B3B">
      <w:pPr>
        <w:bidi/>
        <w:spacing w:after="0" w:line="240" w:lineRule="auto"/>
        <w:jc w:val="both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8"/>
          <w:szCs w:val="28"/>
          <w:rtl/>
          <w:lang w:eastAsia="zh-CN" w:bidi="fa-IR"/>
        </w:rPr>
        <w:lastRenderedPageBreak/>
        <w:t xml:space="preserve">28- </w:t>
      </w:r>
      <w:r w:rsidRPr="00224E2B">
        <w:rPr>
          <w:rFonts w:cs="B Mitra"/>
          <w:sz w:val="28"/>
          <w:szCs w:val="28"/>
          <w:rtl/>
        </w:rPr>
        <w:t>بازدید دبیر محترم و هیئت همراه بورد تخصصی تغذیه از دانشکده‌ی تغذیه و علوم غذایی</w:t>
      </w:r>
      <w:r w:rsidRPr="00224E2B">
        <w:rPr>
          <w:rFonts w:cs="B Mitra" w:hint="cs"/>
          <w:sz w:val="28"/>
          <w:szCs w:val="28"/>
          <w:rtl/>
        </w:rPr>
        <w:t xml:space="preserve"> </w:t>
      </w:r>
      <w:r w:rsidRPr="00224E2B">
        <w:rPr>
          <w:rFonts w:cs="B Mitra"/>
          <w:sz w:val="28"/>
          <w:szCs w:val="28"/>
          <w:rtl/>
        </w:rPr>
        <w:t>جهت تصمیم گیری در خصوص اعطای مجوز تأسیس رشته‌ی کارشناسی ارشد تغذیه‌ی بالینی</w:t>
      </w:r>
      <w:r w:rsidRPr="00224E2B">
        <w:rPr>
          <w:rFonts w:cs="B Mitra" w:hint="cs"/>
          <w:sz w:val="28"/>
          <w:szCs w:val="28"/>
          <w:rtl/>
        </w:rPr>
        <w:t xml:space="preserve"> در مورخه 2/10/95</w:t>
      </w:r>
    </w:p>
    <w:p w:rsidR="00365B65" w:rsidRPr="00224E2B" w:rsidRDefault="00365B65" w:rsidP="00365B65">
      <w:pPr>
        <w:bidi/>
        <w:spacing w:after="0" w:line="240" w:lineRule="auto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</w:p>
    <w:p w:rsidR="00365B65" w:rsidRPr="00224E2B" w:rsidRDefault="00365B65" w:rsidP="00224E2B">
      <w:pPr>
        <w:bidi/>
        <w:spacing w:after="0" w:line="240" w:lineRule="auto"/>
        <w:jc w:val="center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Calibri" w:eastAsia="Calibri" w:hAnsi="Calibri" w:cs="B Mitra"/>
          <w:noProof/>
          <w:rtl/>
          <w:lang w:eastAsia="en-US"/>
        </w:rPr>
        <w:drawing>
          <wp:inline distT="0" distB="0" distL="0" distR="0">
            <wp:extent cx="4772025" cy="3219443"/>
            <wp:effectExtent l="0" t="0" r="0" b="635"/>
            <wp:docPr id="5" name="Picture 3" descr="H: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ictures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051" cy="32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65" w:rsidRPr="00224E2B" w:rsidRDefault="00365B65" w:rsidP="00AE11A7">
      <w:pPr>
        <w:bidi/>
        <w:spacing w:after="0" w:line="240" w:lineRule="auto"/>
        <w:ind w:right="1134"/>
        <w:jc w:val="center"/>
        <w:rPr>
          <w:rFonts w:ascii="IranNastaliq" w:eastAsia="SimSun" w:hAnsi="IranNastaliq" w:cs="B Mitra"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>بازدید هیأت محترم بورد تخصصی تغذیه از آزمایشگاههای دانشکده تغذیه و علوم غذایی و تجهیزات آنها</w:t>
      </w:r>
      <w:r w:rsidR="00F13B3B" w:rsidRPr="00224E2B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 xml:space="preserve"> جهت تاسیس سیاستهای غذا و تغذیه</w:t>
      </w:r>
    </w:p>
    <w:p w:rsidR="00365B65" w:rsidRPr="00224E2B" w:rsidRDefault="00365B65" w:rsidP="00365B65">
      <w:pPr>
        <w:bidi/>
        <w:spacing w:after="0" w:line="240" w:lineRule="auto"/>
        <w:ind w:left="-380"/>
        <w:jc w:val="center"/>
        <w:rPr>
          <w:rFonts w:ascii="IranNastaliq" w:eastAsia="SimSun" w:hAnsi="IranNastaliq" w:cs="B Mitra"/>
          <w:sz w:val="28"/>
          <w:szCs w:val="28"/>
          <w:rtl/>
          <w:lang w:eastAsia="zh-CN" w:bidi="fa-IR"/>
        </w:rPr>
      </w:pPr>
      <w:r w:rsidRPr="00224E2B">
        <w:rPr>
          <w:rFonts w:ascii="IranNastaliq" w:eastAsia="SimSun" w:hAnsi="IranNastaliq" w:cs="B Mitra"/>
          <w:noProof/>
          <w:sz w:val="28"/>
          <w:szCs w:val="28"/>
          <w:rtl/>
          <w:lang w:eastAsia="en-US"/>
        </w:rPr>
        <w:drawing>
          <wp:inline distT="0" distB="0" distL="0" distR="0">
            <wp:extent cx="4848225" cy="3446145"/>
            <wp:effectExtent l="0" t="0" r="9525" b="1905"/>
            <wp:docPr id="6" name="Picture 6" descr="H: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75" cy="34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65" w:rsidRPr="00224E2B" w:rsidRDefault="00365B65" w:rsidP="00224E2B">
      <w:pPr>
        <w:tabs>
          <w:tab w:val="left" w:pos="6810"/>
        </w:tabs>
        <w:bidi/>
        <w:spacing w:after="200" w:line="276" w:lineRule="auto"/>
        <w:jc w:val="center"/>
        <w:rPr>
          <w:rFonts w:ascii="Calibri" w:eastAsia="Calibri" w:hAnsi="Calibri" w:cs="B Mitra"/>
          <w:sz w:val="24"/>
          <w:szCs w:val="24"/>
          <w:rtl/>
          <w:lang w:eastAsia="en-US"/>
        </w:rPr>
      </w:pPr>
      <w:r w:rsidRPr="00224E2B">
        <w:rPr>
          <w:rFonts w:ascii="Calibri" w:eastAsia="Calibri" w:hAnsi="Calibri" w:cs="B Mitra" w:hint="cs"/>
          <w:sz w:val="24"/>
          <w:szCs w:val="24"/>
          <w:rtl/>
          <w:lang w:eastAsia="en-US"/>
        </w:rPr>
        <w:t>جلسه نشست اعضای محترم بورد تخصصی صنایع غذایی با اعضای محترم هیأت علمی دانشکده تغذیه و علوم غذایی</w:t>
      </w:r>
    </w:p>
    <w:p w:rsidR="00365B65" w:rsidRPr="00224E2B" w:rsidRDefault="00365B65" w:rsidP="00365B65">
      <w:pPr>
        <w:spacing w:after="200" w:line="276" w:lineRule="auto"/>
        <w:jc w:val="center"/>
        <w:rPr>
          <w:rFonts w:ascii="Calibri" w:eastAsia="Calibri" w:hAnsi="Calibri" w:cs="B Mitra"/>
          <w:rtl/>
          <w:lang w:eastAsia="en-US" w:bidi="fa-IR"/>
        </w:rPr>
      </w:pPr>
      <w:r w:rsidRPr="00224E2B">
        <w:rPr>
          <w:rFonts w:ascii="Calibri" w:eastAsia="Calibri" w:hAnsi="Calibri" w:cs="B Mitra"/>
          <w:noProof/>
          <w:lang w:eastAsia="en-US"/>
        </w:rPr>
        <w:lastRenderedPageBreak/>
        <w:drawing>
          <wp:inline distT="0" distB="0" distL="0" distR="0">
            <wp:extent cx="4615132" cy="2872596"/>
            <wp:effectExtent l="0" t="0" r="0" b="4445"/>
            <wp:docPr id="7" name="Picture 2" descr="H: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59" cy="288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65" w:rsidRDefault="00365B65" w:rsidP="00C07F34">
      <w:pPr>
        <w:bidi/>
        <w:spacing w:after="0" w:line="240" w:lineRule="auto"/>
        <w:jc w:val="center"/>
        <w:rPr>
          <w:rFonts w:ascii="IranNastaliq" w:eastAsia="SimSun" w:hAnsi="IranNastaliq" w:cs="B Mitra"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>بازدید هیأت محترم بورد تخصصی علوم و صنایع غذایی از آزمایشگاههای دانشکده تغذیه و علوم غذایی و تجهیزات آنها</w:t>
      </w:r>
      <w:r w:rsidR="00F13B3B" w:rsidRPr="00224E2B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 xml:space="preserve"> جهت تاسیس رشته </w:t>
      </w:r>
      <w:r w:rsidR="00C07F34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>دکترای علوم و صنایع غذایی</w:t>
      </w:r>
      <w:bookmarkStart w:id="0" w:name="_GoBack"/>
      <w:bookmarkEnd w:id="0"/>
    </w:p>
    <w:p w:rsidR="00224E2B" w:rsidRDefault="00224E2B" w:rsidP="00224E2B">
      <w:pPr>
        <w:bidi/>
        <w:spacing w:after="0" w:line="240" w:lineRule="auto"/>
        <w:jc w:val="center"/>
        <w:rPr>
          <w:rFonts w:ascii="IranNastaliq" w:eastAsia="SimSun" w:hAnsi="IranNastaliq" w:cs="B Mitra"/>
          <w:sz w:val="24"/>
          <w:szCs w:val="24"/>
          <w:rtl/>
          <w:lang w:eastAsia="zh-CN" w:bidi="fa-IR"/>
        </w:rPr>
      </w:pPr>
    </w:p>
    <w:p w:rsidR="00224E2B" w:rsidRPr="00224E2B" w:rsidRDefault="00224E2B" w:rsidP="00224E2B">
      <w:pPr>
        <w:bidi/>
        <w:spacing w:after="0" w:line="240" w:lineRule="auto"/>
        <w:jc w:val="center"/>
        <w:rPr>
          <w:rFonts w:ascii="IranNastaliq" w:eastAsia="SimSun" w:hAnsi="IranNastaliq" w:cs="B Mitra"/>
          <w:sz w:val="24"/>
          <w:szCs w:val="24"/>
          <w:rtl/>
          <w:lang w:eastAsia="zh-CN" w:bidi="fa-IR"/>
        </w:rPr>
      </w:pPr>
    </w:p>
    <w:p w:rsidR="00F13B3B" w:rsidRPr="00224E2B" w:rsidRDefault="00F13B3B" w:rsidP="00F13B3B">
      <w:pPr>
        <w:bidi/>
        <w:spacing w:after="0" w:line="240" w:lineRule="auto"/>
        <w:jc w:val="center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Mitra"/>
          <w:b/>
          <w:bCs/>
          <w:noProof/>
          <w:sz w:val="24"/>
          <w:szCs w:val="24"/>
          <w:rtl/>
          <w:lang w:eastAsia="en-US"/>
        </w:rPr>
        <w:drawing>
          <wp:inline distT="0" distB="0" distL="0" distR="0">
            <wp:extent cx="4685030" cy="3514725"/>
            <wp:effectExtent l="0" t="0" r="1270" b="9525"/>
            <wp:docPr id="15" name="Picture 15" descr="C:\Users\admin\Desktop\IMG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40" cy="351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3B" w:rsidRPr="00224E2B" w:rsidRDefault="00F13B3B" w:rsidP="00F13B3B">
      <w:pPr>
        <w:bidi/>
        <w:spacing w:after="0" w:line="240" w:lineRule="auto"/>
        <w:jc w:val="center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</w:p>
    <w:p w:rsidR="00F13B3B" w:rsidRPr="00224E2B" w:rsidRDefault="00F13B3B" w:rsidP="00F13B3B">
      <w:pPr>
        <w:bidi/>
        <w:spacing w:after="0" w:line="240" w:lineRule="auto"/>
        <w:jc w:val="center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Mitra"/>
          <w:b/>
          <w:bCs/>
          <w:noProof/>
          <w:sz w:val="24"/>
          <w:szCs w:val="24"/>
          <w:rtl/>
          <w:lang w:eastAsia="en-US"/>
        </w:rPr>
        <w:lastRenderedPageBreak/>
        <w:drawing>
          <wp:inline distT="0" distB="0" distL="0" distR="0">
            <wp:extent cx="4795554" cy="3597642"/>
            <wp:effectExtent l="0" t="0" r="5080" b="3175"/>
            <wp:docPr id="16" name="Picture 16" descr="C:\Users\admin\Desktop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9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19" cy="36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3B" w:rsidRPr="00224E2B" w:rsidRDefault="004F1A06" w:rsidP="004F1A06">
      <w:pPr>
        <w:bidi/>
        <w:spacing w:after="0" w:line="240" w:lineRule="auto"/>
        <w:jc w:val="center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Mitra" w:hint="cs"/>
          <w:sz w:val="24"/>
          <w:szCs w:val="24"/>
          <w:rtl/>
          <w:lang w:eastAsia="zh-CN" w:bidi="fa-IR"/>
        </w:rPr>
        <w:t>بازدید هیأت محترم بورد تخصصی تغذیه مورخه 2/10/95</w:t>
      </w:r>
    </w:p>
    <w:p w:rsidR="00F13B3B" w:rsidRPr="00224E2B" w:rsidRDefault="00F13B3B" w:rsidP="00F13B3B">
      <w:pPr>
        <w:bidi/>
        <w:spacing w:after="0" w:line="240" w:lineRule="auto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</w:p>
    <w:p w:rsidR="009975A8" w:rsidRPr="00224E2B" w:rsidRDefault="009975A8" w:rsidP="00F13B3B">
      <w:pPr>
        <w:bidi/>
        <w:spacing w:after="0" w:line="240" w:lineRule="auto"/>
        <w:rPr>
          <w:rFonts w:ascii="IranNastaliq" w:eastAsia="SimSun" w:hAnsi="IranNastaliq" w:cs="B Mitra"/>
          <w:b/>
          <w:bCs/>
          <w:sz w:val="24"/>
          <w:szCs w:val="24"/>
          <w:rtl/>
          <w:lang w:eastAsia="zh-CN" w:bidi="fa-IR"/>
        </w:rPr>
      </w:pPr>
    </w:p>
    <w:p w:rsidR="00365B65" w:rsidRPr="00224E2B" w:rsidRDefault="00365B65" w:rsidP="009975A8">
      <w:pPr>
        <w:bidi/>
        <w:spacing w:after="0" w:line="240" w:lineRule="auto"/>
        <w:rPr>
          <w:rFonts w:ascii="IranNastaliq" w:eastAsia="SimSun" w:hAnsi="IranNastaliq" w:cs="B Titr"/>
          <w:b/>
          <w:bCs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Titr" w:hint="cs"/>
          <w:b/>
          <w:bCs/>
          <w:sz w:val="24"/>
          <w:szCs w:val="24"/>
          <w:rtl/>
          <w:lang w:eastAsia="zh-CN" w:bidi="fa-IR"/>
        </w:rPr>
        <w:t>اداره آموزش (مقطع کارشناسی و امور دانشجویی)</w:t>
      </w:r>
    </w:p>
    <w:p w:rsidR="00BB5284" w:rsidRPr="00224E2B" w:rsidRDefault="00BB5284" w:rsidP="00BB5284">
      <w:pPr>
        <w:bidi/>
        <w:spacing w:after="0" w:line="240" w:lineRule="auto"/>
        <w:rPr>
          <w:rFonts w:ascii="IranNastaliq" w:eastAsia="SimSun" w:hAnsi="IranNastaliq" w:cs="B Mitra"/>
          <w:b/>
          <w:bCs/>
          <w:sz w:val="24"/>
          <w:szCs w:val="24"/>
          <w:u w:val="single"/>
          <w:rtl/>
          <w:lang w:eastAsia="zh-CN" w:bidi="fa-IR"/>
        </w:rPr>
      </w:pP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انجام مکاتبات و امورات فارغ التحصیلی مربوط به دانشجویان از برنامه سما از لحاظ آموزشی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صدور فرم میزان بدهی و فیشهای بدهی فارغ التحصیلان از برنامه صندوق رفاه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صدور رتبه بندی دانشجویان ممتاز و مشروط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صدور نامه های اعلام ممتازی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 درخواست مدرس از دانشکده های دیگر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6 - برنامه ریزی کلاسی و امتحانی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صدور احکام آموزشی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8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آماده سازی و ثبت واحدهای درسی در سیستم سما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کنترل انتخاب واحد دانشجویان ورودی های قبلی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پذیرش و معرفی دانشجویان انتخاب واحد تک درس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11 - تدوین راهنمای آموزشی جهت دانشجویان ورودی جدید (مقطع کارشناسی)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ثبت نام دانشجویان مقطع کارشناسی در دو رشته علوم تغذیه و صنایع غذایی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درخواست معافیت تحصیلی از مرکز پلیس+10 برای دانشجویان پسر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lastRenderedPageBreak/>
        <w:t>14 - انتخاب واحد ورودی جدید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برگزاری امتحان مرکز مشاوره برای دانشجویان ورودی جدید</w:t>
      </w:r>
    </w:p>
    <w:p w:rsidR="00365B65" w:rsidRPr="00224E2B" w:rsidRDefault="00365B65" w:rsidP="000C4ECF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ثبت نام دانشجویان و</w:t>
      </w:r>
      <w:r w:rsidR="000C4ECF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رو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دی جدید در برنامه صندوق رفاه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ثبت و اسکن تعهد محضری در برنامه صندوق رفاه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18 - صدور مجوز موکول بدهی برای دانشجویان مقطع کارشناسی ارشد ورودی جدید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19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صدور گواهی اشتغال به تحصیل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کنترل تشکیل کلاسها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ارسال دعوتنامه شورای آموزشی و تحصیلات تکمیلی دانشکده  برای اعضا (هر هفته)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تایپ صورتجلسه شورای آموزشی و تحصیلات تکمیلی دانشکده (هر هفته)</w:t>
      </w:r>
    </w:p>
    <w:p w:rsidR="00365B65" w:rsidRPr="00224E2B" w:rsidRDefault="00365B65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</w:t>
      </w:r>
      <w:r w:rsidR="002008B6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10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14 فقره پیشنویس ارسالی جهت انجام امورات مختلف از طریق سیستم اتوماسیون </w:t>
      </w:r>
    </w:p>
    <w:p w:rsidR="00365B65" w:rsidRPr="00224E2B" w:rsidRDefault="00365B65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پیگیری </w:t>
      </w:r>
      <w:r w:rsidR="002008B6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1539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فقره</w:t>
      </w:r>
      <w:r w:rsidR="002008B6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نامه دریافتی </w:t>
      </w:r>
      <w:r w:rsidR="002008B6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+ 20 فقره نامه داخلی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کنترل مدارک و معرفی دانشجویان ارشد و شاهد (ورودی جدید) به خوابگاه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مرتب سازی و تحویل کمدهای دانشجویان به ورودی های جدید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برنامه ریزی هفتگی درسی برای ترم بعد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28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درخواست مدرس از دانشکده های دیگر</w:t>
      </w:r>
    </w:p>
    <w:p w:rsidR="002008B6" w:rsidRPr="00224E2B" w:rsidRDefault="002008B6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پرداخت وام تحصیلی در دو نوبت نیمسال اول 951 و نیمسال دوم 952 به کلیه مقاطع</w:t>
      </w:r>
    </w:p>
    <w:p w:rsidR="002008B6" w:rsidRPr="00224E2B" w:rsidRDefault="002008B6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پرداخت وام ودیعه مسکن در دو نوبت نیمسال اول 951 و نیمسال دوم 952 به کلیه مقاطع</w:t>
      </w:r>
    </w:p>
    <w:p w:rsidR="002008B6" w:rsidRPr="00224E2B" w:rsidRDefault="002008B6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پرداخت وام مسکن در دو نوبت نیمسال اول 951 و نیمسال دوم 952 به کلیه مقاطع</w:t>
      </w:r>
    </w:p>
    <w:p w:rsidR="002008B6" w:rsidRPr="00224E2B" w:rsidRDefault="002008B6" w:rsidP="002008B6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32 - پرداخت وام ضروری در دو نوبت نیمسال اول 951 و نیمسال دوم 952 به کلیه مقاطع</w:t>
      </w:r>
    </w:p>
    <w:p w:rsidR="00D0456F" w:rsidRPr="00224E2B" w:rsidRDefault="00D0456F" w:rsidP="00D0456F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</w:p>
    <w:p w:rsidR="00365B65" w:rsidRPr="00224E2B" w:rsidRDefault="00365B65" w:rsidP="00365B65">
      <w:pPr>
        <w:bidi/>
        <w:spacing w:after="0" w:line="240" w:lineRule="auto"/>
        <w:rPr>
          <w:rFonts w:ascii="IranNastaliq" w:eastAsia="SimSun" w:hAnsi="IranNastaliq" w:cs="B Titr"/>
          <w:b/>
          <w:bCs/>
          <w:sz w:val="24"/>
          <w:szCs w:val="24"/>
          <w:rtl/>
          <w:lang w:eastAsia="zh-CN" w:bidi="fa-IR"/>
        </w:rPr>
      </w:pPr>
      <w:r w:rsidRPr="00224E2B">
        <w:rPr>
          <w:rFonts w:ascii="IranNastaliq" w:eastAsia="SimSun" w:hAnsi="IranNastaliq" w:cs="B Titr" w:hint="cs"/>
          <w:b/>
          <w:bCs/>
          <w:sz w:val="24"/>
          <w:szCs w:val="24"/>
          <w:rtl/>
          <w:lang w:eastAsia="zh-CN" w:bidi="fa-IR"/>
        </w:rPr>
        <w:t>اداره آموزش (مقطع تکمیلی)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b/>
          <w:bCs/>
          <w:sz w:val="28"/>
          <w:szCs w:val="28"/>
          <w:rtl/>
          <w:lang w:eastAsia="en-US" w:bidi="fa-IR"/>
        </w:rPr>
        <w:t xml:space="preserve">1- 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انجام مکاتبات و امورات فارغ التحصیلی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ابلاغ داوری پایان نامه 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دعوت داوران به جلسه دفاع پایان نامه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هماهنگی جهت دفاع از پایان نامه و سمینار با واحد سمعی و بصری و گروهها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درخواست ابلاغ نماینده تحصیلات تکمیلی از معاونت آموزشی جهت دفاع دکتری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آماده کردن صورتجلسات دفاع از پایان نامه 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تماس با دانشجویان جهت هماهنگی دفاع و سمینار و تشکیل کلاسها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8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ارسال برنامه </w:t>
      </w:r>
      <w:r w:rsidR="00406DC2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ه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ای دفاع و سمینار جهت بارگذاری در وب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هماهنگی با داوران خارج از دانشکده جهت دفاع پایان نامه های دکتری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تایپ وضعیت تحصیلی دانشجویان که از ترم ارفاقی استفاده می کنند</w:t>
      </w:r>
      <w:r w:rsidR="00406DC2"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>.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 مکاتبه با آموزش کل درخصوص ترم ارفاقی تحصیلات تکمیلی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lastRenderedPageBreak/>
        <w:t>12-  ابلاغ تصویب پروپوزال برای استاد راهنما و استاد مشاور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هماهنگی با گروهها و اساتید مدعو جهت امتحان جامع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ابلاغ مفاد دروس امتحان جامع برای دانشجویان دکتری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مکاتبات با معاونین آموزشی و پژوهشی دانشگاه جهت نماینده در امتحان جامع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برگزاری جلسات امتحان جامع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تنظیم صورتجلسه و محاسبه نمرات امتحان جامع و ارسال به آموزش کل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18 - تائیدیه دانشنامه 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19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ثبت نام دانشجویان جدید و وارد کردن تمام اطلاعات در سیستم سماء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انتخاب واحد دانشجویان جدید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پیگیری انتخاب واحد دانشجویان مقاطع تکمیلی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صدور گواهی اشتغال به تحصیل</w:t>
      </w:r>
    </w:p>
    <w:p w:rsidR="00365B65" w:rsidRPr="00224E2B" w:rsidRDefault="00365B65" w:rsidP="00365B65">
      <w:pPr>
        <w:bidi/>
        <w:spacing w:after="0" w:line="240" w:lineRule="auto"/>
        <w:rPr>
          <w:rFonts w:ascii="Times New Roman" w:eastAsia="Calibri" w:hAnsi="Times New Roman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اعلام رتبه دانشجویان به مرکز مطالعات و توسعه آموزش پزشکی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صدور گواهی دانشجویان به کمیته تحقیقات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آمار تعداد واحدهای اعضاء هیات علمی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بررسی تعداد واحد های حق التدریس اعضاء هیات علمی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مراجعه به آموزش کل جهت تائیدیه حق التدریس و ارسال به حسابداری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28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مکاتبات درخصوص دروس برابرسازی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29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تکمیل فرم استعلام مقاطع قبلی دانشجویان جدید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30- اقدام درخصوص دانشجویان مهمانی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مکاتبات درخصوص ظرفیت پذیرش دانشجویان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کنترل کلاسها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33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ارسال ابلاغ آموزشی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34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تعریف دروس در سیستم سماء</w:t>
      </w:r>
    </w:p>
    <w:p w:rsidR="00365B65" w:rsidRPr="00224E2B" w:rsidRDefault="00365B65" w:rsidP="00406DC2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35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نامه نگاری درخصوص مفقودی کارت دانشجوی</w:t>
      </w:r>
      <w:r w:rsidR="00406DC2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36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Times New Roman" w:eastAsia="Calibri" w:hAnsi="Times New Roman" w:cs="B Mitra" w:hint="cs"/>
          <w:noProof/>
          <w:sz w:val="28"/>
          <w:szCs w:val="28"/>
          <w:rtl/>
          <w:lang w:eastAsia="en-US"/>
        </w:rPr>
        <w:t xml:space="preserve"> صدور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تائیدیه انتخاب واحد برای خوابگاه 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 w:bidi="fa-IR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37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برنامه ریزی 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 w:bidi="fa-IR"/>
        </w:rPr>
        <w:t>دروس و هماهنگی با اساتید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38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برنامه ریزی دانشجویان ارس</w:t>
      </w:r>
    </w:p>
    <w:p w:rsidR="00365B65" w:rsidRPr="00224E2B" w:rsidRDefault="00365B65" w:rsidP="00825069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39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پیگیری نامه 1</w:t>
      </w:r>
      <w:r w:rsidR="00825069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9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00 فقره</w:t>
      </w:r>
    </w:p>
    <w:p w:rsidR="00365B65" w:rsidRPr="00224E2B" w:rsidRDefault="00365B65" w:rsidP="00825069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40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ارسال پیشنویس </w:t>
      </w:r>
      <w:r w:rsidR="00825069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>1315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فقره</w:t>
      </w:r>
      <w:r w:rsidR="00825069"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و 52 فقره نامه داخلی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noProof/>
          <w:sz w:val="28"/>
          <w:szCs w:val="28"/>
          <w:rtl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41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برگزاری امتحانات</w:t>
      </w:r>
    </w:p>
    <w:p w:rsidR="00365B65" w:rsidRPr="00224E2B" w:rsidRDefault="00365B65" w:rsidP="00365B65">
      <w:pPr>
        <w:bidi/>
        <w:spacing w:after="0" w:line="240" w:lineRule="auto"/>
        <w:rPr>
          <w:rFonts w:ascii="Calibri" w:eastAsia="Calibri" w:hAnsi="Calibri" w:cs="B Mitra"/>
          <w:lang w:eastAsia="en-US"/>
        </w:rPr>
      </w:pP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42 </w:t>
      </w:r>
      <w:r w:rsidRPr="00224E2B">
        <w:rPr>
          <w:rFonts w:ascii="Times New Roman" w:eastAsia="Calibri" w:hAnsi="Times New Roman" w:cs="Times New Roman" w:hint="cs"/>
          <w:noProof/>
          <w:sz w:val="28"/>
          <w:szCs w:val="28"/>
          <w:rtl/>
          <w:lang w:eastAsia="en-US"/>
        </w:rPr>
        <w:t>–</w:t>
      </w:r>
      <w:r w:rsidRPr="00224E2B">
        <w:rPr>
          <w:rFonts w:ascii="Calibri" w:eastAsia="Calibri" w:hAnsi="Calibri" w:cs="B Mitra" w:hint="cs"/>
          <w:noProof/>
          <w:sz w:val="28"/>
          <w:szCs w:val="28"/>
          <w:rtl/>
          <w:lang w:eastAsia="en-US"/>
        </w:rPr>
        <w:t xml:space="preserve"> بروز رسانی اطلاعات دروس</w:t>
      </w:r>
    </w:p>
    <w:p w:rsidR="009102E3" w:rsidRPr="00224E2B" w:rsidRDefault="00D0456F" w:rsidP="002008B6">
      <w:pPr>
        <w:bidi/>
        <w:rPr>
          <w:rFonts w:ascii="Calibri" w:eastAsia="SimSun" w:hAnsi="Calibri" w:cs="B Mitra"/>
          <w:sz w:val="28"/>
          <w:szCs w:val="28"/>
          <w:lang w:bidi="fa-IR"/>
        </w:rPr>
      </w:pPr>
      <w:r w:rsidRPr="00224E2B">
        <w:rPr>
          <w:rFonts w:ascii="Calibri" w:eastAsia="SimSun" w:hAnsi="Calibri" w:cs="B Mitra"/>
          <w:sz w:val="36"/>
          <w:szCs w:val="36"/>
          <w:rtl/>
          <w:lang w:bidi="fa-IR"/>
        </w:rPr>
        <w:br w:type="page"/>
      </w:r>
      <w:r w:rsidR="00E56EFC"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lastRenderedPageBreak/>
        <w:t xml:space="preserve">ب) معاونت </w:t>
      </w:r>
      <w:r w:rsidR="009102E3"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تحقیقات و فناوری</w:t>
      </w:r>
    </w:p>
    <w:p w:rsidR="009C450D" w:rsidRPr="00224E2B" w:rsidRDefault="009102E3" w:rsidP="000A1A2E">
      <w:pPr>
        <w:bidi/>
        <w:jc w:val="both"/>
        <w:rPr>
          <w:rFonts w:ascii="Calibri" w:eastAsia="+mj-ea" w:hAnsi="Calibri" w:cs="B Mitra"/>
          <w:b/>
          <w:bCs/>
          <w:color w:val="000000" w:themeColor="text1"/>
          <w:kern w:val="24"/>
          <w:sz w:val="24"/>
          <w:szCs w:val="24"/>
          <w:rtl/>
          <w:lang w:bidi="fa-IR"/>
        </w:rPr>
      </w:pPr>
      <w:r w:rsidRPr="00224E2B">
        <w:rPr>
          <w:rFonts w:ascii="Calibri" w:eastAsia="+mj-ea" w:hAnsi="Calibri" w:cs="B Mitra" w:hint="cs"/>
          <w:b/>
          <w:bCs/>
          <w:color w:val="000000" w:themeColor="text1"/>
          <w:kern w:val="24"/>
          <w:sz w:val="24"/>
          <w:szCs w:val="24"/>
          <w:rtl/>
          <w:lang w:bidi="fa-IR"/>
        </w:rPr>
        <w:t>دفتر پژوهشي دانشکده</w:t>
      </w:r>
    </w:p>
    <w:p w:rsidR="006B23A1" w:rsidRPr="00224E2B" w:rsidRDefault="000A1A2E" w:rsidP="00326109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Times New Roman" w:eastAsia="Times New Roman" w:hAnsi="Times New Roman" w:cs="B Mitra" w:hint="cs"/>
          <w:color w:val="000000" w:themeColor="text1"/>
          <w:sz w:val="28"/>
          <w:szCs w:val="28"/>
          <w:rtl/>
          <w:lang w:eastAsia="en-US"/>
        </w:rPr>
        <w:t xml:space="preserve">1) چاپ حدود </w:t>
      </w:r>
      <w:r w:rsidR="00326109" w:rsidRPr="00224E2B">
        <w:rPr>
          <w:rFonts w:ascii="Times New Roman" w:eastAsia="Times New Roman" w:hAnsi="Times New Roman" w:cs="B Mitra" w:hint="cs"/>
          <w:color w:val="000000" w:themeColor="text1"/>
          <w:sz w:val="28"/>
          <w:szCs w:val="28"/>
          <w:rtl/>
          <w:lang w:eastAsia="en-US"/>
        </w:rPr>
        <w:t>150</w:t>
      </w:r>
      <w:r w:rsidRPr="00224E2B">
        <w:rPr>
          <w:rFonts w:ascii="Times New Roman" w:eastAsia="Times New Roman" w:hAnsi="Times New Roman" w:cs="B Mitra" w:hint="cs"/>
          <w:color w:val="000000" w:themeColor="text1"/>
          <w:sz w:val="28"/>
          <w:szCs w:val="28"/>
          <w:rtl/>
          <w:lang w:eastAsia="en-US"/>
        </w:rPr>
        <w:t xml:space="preserve"> مقاله در</w:t>
      </w:r>
      <w:r w:rsidRPr="00224E2B">
        <w:rPr>
          <w:rFonts w:ascii="Calibri" w:eastAsia="SimSun" w:hAnsi="Constantia" w:cs="B Mitra"/>
          <w:color w:val="000000" w:themeColor="text1"/>
          <w:kern w:val="24"/>
          <w:sz w:val="24"/>
          <w:szCs w:val="24"/>
          <w:lang w:eastAsia="en-US"/>
        </w:rPr>
        <w:t>Scopus</w:t>
      </w:r>
      <w:r w:rsidR="0063760A" w:rsidRPr="00224E2B">
        <w:rPr>
          <w:rFonts w:ascii="Calibri" w:eastAsia="SimSun" w:hAnsi="Constantia" w:cs="B Mitra" w:hint="cs"/>
          <w:color w:val="000000" w:themeColor="text1"/>
          <w:kern w:val="24"/>
          <w:sz w:val="24"/>
          <w:szCs w:val="24"/>
          <w:rtl/>
          <w:lang w:eastAsia="en-US"/>
        </w:rPr>
        <w:t xml:space="preserve"> </w:t>
      </w:r>
      <w:r w:rsidRPr="00224E2B">
        <w:rPr>
          <w:rFonts w:ascii="Times New Roman" w:eastAsia="Times New Roman" w:hAnsi="Times New Roman" w:cs="B Mitra" w:hint="cs"/>
          <w:color w:val="000000" w:themeColor="text1"/>
          <w:sz w:val="28"/>
          <w:szCs w:val="28"/>
          <w:rtl/>
          <w:lang w:eastAsia="en-US"/>
        </w:rPr>
        <w:t xml:space="preserve">و از همکاران هیأت علمی در سال </w:t>
      </w:r>
      <w:r w:rsidR="00326109" w:rsidRPr="00224E2B">
        <w:rPr>
          <w:rFonts w:ascii="Times New Roman" w:eastAsia="Times New Roman" w:hAnsi="Times New Roman" w:cs="B Mitra" w:hint="cs"/>
          <w:color w:val="000000" w:themeColor="text1"/>
          <w:sz w:val="28"/>
          <w:szCs w:val="28"/>
          <w:rtl/>
          <w:lang w:eastAsia="en-US"/>
        </w:rPr>
        <w:t xml:space="preserve">2016-2015 </w:t>
      </w:r>
    </w:p>
    <w:p w:rsidR="00E36D14" w:rsidRPr="00224E2B" w:rsidRDefault="000A1A2E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2) </w:t>
      </w:r>
      <w:r w:rsidR="00E36D14" w:rsidRPr="00224E2B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تسريع در امر داوری و قرارداد نهايي طرحها </w:t>
      </w:r>
      <w:r w:rsidR="00E36D14" w:rsidRPr="00224E2B">
        <w:rPr>
          <w:rFonts w:ascii="Times New Roman" w:eastAsia="+mn-ea" w:hAnsi="Times New Roman" w:cs="Times New Roman" w:hint="cs"/>
          <w:color w:val="000000"/>
          <w:kern w:val="24"/>
          <w:sz w:val="28"/>
          <w:szCs w:val="28"/>
          <w:rtl/>
          <w:lang w:eastAsia="en-US" w:bidi="fa-IR"/>
        </w:rPr>
        <w:t>–</w:t>
      </w:r>
      <w:r w:rsidR="00E36D14" w:rsidRPr="00224E2B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>انجام امور مربوط به دانشکده متوسط تا  3ماه</w:t>
      </w:r>
    </w:p>
    <w:p w:rsidR="00E36D14" w:rsidRPr="00224E2B" w:rsidRDefault="000A1A2E" w:rsidP="00406DC2">
      <w:pPr>
        <w:bidi/>
        <w:spacing w:after="0" w:line="360" w:lineRule="auto"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3) </w:t>
      </w:r>
      <w:r w:rsidR="00E36D14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عقد قرارداد طرحها (بيش از 30 طرح).</w:t>
      </w:r>
    </w:p>
    <w:p w:rsidR="00E36D14" w:rsidRPr="00224E2B" w:rsidRDefault="000A1A2E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4) </w:t>
      </w:r>
      <w:r w:rsidR="00E36D14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اقدامات اولیه جهت اخذ مجوز برای نشریه تخصصی دانشکده.</w:t>
      </w:r>
    </w:p>
    <w:p w:rsidR="00E36D14" w:rsidRPr="00224E2B" w:rsidRDefault="000A1A2E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5) </w:t>
      </w:r>
      <w:r w:rsidR="009102E3" w:rsidRPr="00224E2B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ايجاد بايگانی الکترونيکی </w:t>
      </w:r>
      <w:r w:rsidR="009102E3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پژوهشي</w:t>
      </w:r>
      <w:r w:rsidR="00E36D14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 و ايجاد اتاق بايگانی و تنظيم پرونده های پژوهشي </w:t>
      </w:r>
    </w:p>
    <w:p w:rsidR="009102E3" w:rsidRPr="00224E2B" w:rsidRDefault="000A1A2E" w:rsidP="00326109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6) </w:t>
      </w:r>
      <w:r w:rsidR="009102E3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دريافت ليست تجهيزات و وسايل مورد نياز همکاران هيات علمی و اولويت بندی آنها</w:t>
      </w:r>
      <w:r w:rsidR="00326109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،</w:t>
      </w:r>
      <w:r w:rsidR="009102E3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 خريد برخي تجهيزات از جمله فريزر 70- درجه</w:t>
      </w:r>
      <w:r w:rsidR="00326109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 و تجهیزات مورد نیاز گروهها.</w:t>
      </w:r>
    </w:p>
    <w:p w:rsidR="009102E3" w:rsidRPr="00224E2B" w:rsidRDefault="000A1A2E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7) </w:t>
      </w:r>
      <w:r w:rsidR="009102E3" w:rsidRPr="00224E2B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انجام امور اوليه در جهت راه اندازی حيوانخانه </w:t>
      </w:r>
      <w:r w:rsidR="009102E3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دانشکده.</w:t>
      </w:r>
    </w:p>
    <w:p w:rsidR="009102E3" w:rsidRPr="00224E2B" w:rsidRDefault="000A1A2E" w:rsidP="00406DC2">
      <w:pPr>
        <w:bidi/>
        <w:spacing w:after="0" w:line="360" w:lineRule="auto"/>
        <w:contextualSpacing/>
        <w:jc w:val="both"/>
        <w:rPr>
          <w:rFonts w:ascii="Calibri" w:eastAsia="SimSun" w:hAnsi="Constantia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alibri" w:eastAsia="SimSun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8) </w:t>
      </w:r>
      <w:r w:rsidR="009102E3" w:rsidRPr="00224E2B">
        <w:rPr>
          <w:rFonts w:ascii="Calibri" w:eastAsia="SimSun" w:hAnsi="Constantia" w:cs="B Mitra"/>
          <w:color w:val="000000"/>
          <w:kern w:val="24"/>
          <w:sz w:val="28"/>
          <w:szCs w:val="28"/>
          <w:rtl/>
          <w:lang w:eastAsia="en-US" w:bidi="fa-IR"/>
        </w:rPr>
        <w:t>ايجاد و تکميل اطلاعات صفحه دفتر ارتباط با صنعت دانشکده در سايت دانشکده.</w:t>
      </w:r>
    </w:p>
    <w:p w:rsidR="002008B6" w:rsidRPr="00224E2B" w:rsidRDefault="002008B6" w:rsidP="002008B6">
      <w:pPr>
        <w:bidi/>
        <w:jc w:val="both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SimSun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>9 )</w:t>
      </w:r>
      <w:r w:rsidRPr="00224E2B">
        <w:rPr>
          <w:rFonts w:ascii="Calibri" w:eastAsia="+mj-ea" w:hAnsi="Calibri" w:cs="B Mitra"/>
          <w:color w:val="000000" w:themeColor="text1"/>
          <w:kern w:val="24"/>
          <w:sz w:val="24"/>
          <w:szCs w:val="24"/>
          <w:rtl/>
          <w:lang w:bidi="fa-IR"/>
        </w:rPr>
        <w:t xml:space="preserve"> 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برگزاری جلسه همکاران هيات علمی با مديرتوسعه فناوری سلامت و رئيس مرکز رشد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>.</w:t>
      </w: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Default="0063760A" w:rsidP="0063760A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224E2B" w:rsidRDefault="00224E2B" w:rsidP="00224E2B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224E2B" w:rsidRPr="00224E2B" w:rsidRDefault="00224E2B" w:rsidP="00224E2B">
      <w:pPr>
        <w:tabs>
          <w:tab w:val="left" w:pos="2910"/>
        </w:tabs>
        <w:bidi/>
        <w:rPr>
          <w:rFonts w:cs="B Mitra"/>
          <w:b/>
          <w:bCs/>
          <w:sz w:val="28"/>
          <w:szCs w:val="28"/>
          <w:rtl/>
          <w:lang w:bidi="fa-IR"/>
        </w:rPr>
      </w:pPr>
    </w:p>
    <w:p w:rsidR="0063760A" w:rsidRPr="00224E2B" w:rsidRDefault="0063760A" w:rsidP="0063760A">
      <w:pPr>
        <w:tabs>
          <w:tab w:val="left" w:pos="2910"/>
        </w:tabs>
        <w:bidi/>
        <w:jc w:val="center"/>
        <w:rPr>
          <w:rFonts w:cs="B Mitra"/>
          <w:b/>
          <w:bCs/>
          <w:sz w:val="28"/>
          <w:szCs w:val="28"/>
          <w:lang w:bidi="fa-IR"/>
        </w:rPr>
      </w:pPr>
      <w:r w:rsidRPr="00224E2B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در محدوده زمانی 23/4/94 الی 1/4/96</w:t>
      </w:r>
    </w:p>
    <w:p w:rsidR="0063760A" w:rsidRPr="00224E2B" w:rsidRDefault="0063760A" w:rsidP="0063760A">
      <w:pPr>
        <w:bidi/>
        <w:jc w:val="right"/>
        <w:rPr>
          <w:rFonts w:cs="B Mitra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Ind w:w="112" w:type="dxa"/>
        <w:tblLook w:val="04A0" w:firstRow="1" w:lastRow="0" w:firstColumn="1" w:lastColumn="0" w:noHBand="0" w:noVBand="1"/>
      </w:tblPr>
      <w:tblGrid>
        <w:gridCol w:w="754"/>
        <w:gridCol w:w="6571"/>
        <w:gridCol w:w="1913"/>
      </w:tblGrid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696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داوریهای اولیه و نهایی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256        مورد</w:t>
            </w:r>
          </w:p>
        </w:tc>
      </w:tr>
      <w:tr w:rsidR="0063760A" w:rsidRPr="00224E2B" w:rsidTr="0063760A">
        <w:trPr>
          <w:trHeight w:val="501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قرارداد در سال 1394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35  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قرارداد در سال 1395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39   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قرارداد در سال 1396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8    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تسویه حساب نهایی در این مدت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16    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تشویق مقاله ارسال شده در سال 94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760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27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7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تشویق مقاله ارسال شده در سال 95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745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38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8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تشویق مقاله ارسال شده در سال 96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775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 xml:space="preserve">10 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9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جلسات در سال 94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760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18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10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جلسات در سال 95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left" w:pos="760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22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11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تعداد جلسات در سال 96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center" w:pos="867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6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12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ارسال طرحها بعد از انجام کلیه مراحل جهت قرارداد به مراکز دیگردر سال 95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tabs>
                <w:tab w:val="center" w:pos="867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3</w:t>
            </w: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ab/>
              <w:t xml:space="preserve">        مورد</w:t>
            </w:r>
          </w:p>
        </w:tc>
      </w:tr>
      <w:tr w:rsidR="0063760A" w:rsidRPr="00224E2B" w:rsidTr="0063760A"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13</w:t>
            </w:r>
          </w:p>
        </w:tc>
        <w:tc>
          <w:tcPr>
            <w:tcW w:w="6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60A" w:rsidRPr="00224E2B" w:rsidRDefault="0063760A">
            <w:pPr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  <w:r w:rsidRPr="00224E2B">
              <w:rPr>
                <w:rFonts w:cs="B Mitra" w:hint="cs"/>
                <w:sz w:val="28"/>
                <w:szCs w:val="28"/>
                <w:rtl/>
                <w:lang w:bidi="fa-IR"/>
              </w:rPr>
              <w:t>تایپ کلیه صورتجلسات و داوریها به تعداد ذکر شده در ردیفهای 1 و9و 10 و11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60A" w:rsidRPr="00224E2B" w:rsidRDefault="0063760A">
            <w:pPr>
              <w:tabs>
                <w:tab w:val="center" w:pos="867"/>
              </w:tabs>
              <w:bidi/>
              <w:rPr>
                <w:rFonts w:cs="B Mitra"/>
                <w:sz w:val="28"/>
                <w:szCs w:val="28"/>
                <w:rtl/>
                <w:lang w:bidi="fa-IR"/>
              </w:rPr>
            </w:pPr>
          </w:p>
        </w:tc>
      </w:tr>
    </w:tbl>
    <w:p w:rsidR="002008B6" w:rsidRPr="00224E2B" w:rsidRDefault="002008B6" w:rsidP="002008B6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 w:bidi="fa-IR"/>
        </w:rPr>
      </w:pPr>
    </w:p>
    <w:p w:rsidR="00406DC2" w:rsidRPr="00224E2B" w:rsidRDefault="00406DC2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</w:p>
    <w:p w:rsidR="009102E3" w:rsidRPr="00224E2B" w:rsidRDefault="009102E3" w:rsidP="00406DC2">
      <w:pPr>
        <w:bidi/>
        <w:jc w:val="both"/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</w:pPr>
      <w:r w:rsidRPr="00224E2B"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  <w:t>دفتر ارتباط با صنعت دانشکده</w:t>
      </w:r>
    </w:p>
    <w:p w:rsidR="009102E3" w:rsidRPr="00224E2B" w:rsidRDefault="00AC1E16" w:rsidP="00666C25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1) </w:t>
      </w:r>
      <w:r w:rsidR="009102E3"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ايجاد و تکميل اطلاعات صفحه دفتر ارتباط با صنعت دانشکده در سايت دانشکده.</w:t>
      </w:r>
    </w:p>
    <w:p w:rsidR="009102E3" w:rsidRPr="00224E2B" w:rsidRDefault="00AC1E16" w:rsidP="00666C25">
      <w:pPr>
        <w:bidi/>
        <w:spacing w:after="0" w:line="360" w:lineRule="auto"/>
        <w:contextualSpacing/>
        <w:jc w:val="both"/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2) </w:t>
      </w:r>
      <w:r w:rsidR="009102E3" w:rsidRPr="00224E2B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برگزاری جلسه همکاران هيات علمی با مدير توسعه فناوری سلامت و رئيس مرکز رشد. </w:t>
      </w:r>
    </w:p>
    <w:p w:rsidR="00326109" w:rsidRPr="00224E2B" w:rsidRDefault="00326109" w:rsidP="00326109">
      <w:pPr>
        <w:bidi/>
        <w:spacing w:after="0" w:line="360" w:lineRule="auto"/>
        <w:contextualSpacing/>
        <w:jc w:val="both"/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>3) برگزاری کارگاه: روش های تحلیل آزمایشات با هدف بهینه سازی فرمولاسیون و تولید مواد غذایی</w:t>
      </w:r>
    </w:p>
    <w:p w:rsidR="009975A8" w:rsidRPr="00224E2B" w:rsidRDefault="009975A8" w:rsidP="009975A8">
      <w:pPr>
        <w:bidi/>
        <w:spacing w:after="0" w:line="360" w:lineRule="auto"/>
        <w:contextualSpacing/>
        <w:jc w:val="center"/>
        <w:rPr>
          <w:rFonts w:ascii="Constantia" w:eastAsia="+mn-ea" w:hAnsi="Constantia" w:cs="B Mitra"/>
          <w:b/>
          <w:bCs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Constantia" w:cs="B Mitra"/>
          <w:b/>
          <w:bCs/>
          <w:noProof/>
          <w:color w:val="000000"/>
          <w:kern w:val="24"/>
          <w:sz w:val="28"/>
          <w:szCs w:val="28"/>
          <w:rtl/>
          <w:lang w:eastAsia="en-US"/>
        </w:rPr>
        <w:lastRenderedPageBreak/>
        <w:drawing>
          <wp:inline distT="0" distB="0" distL="0" distR="0">
            <wp:extent cx="4666485" cy="3500813"/>
            <wp:effectExtent l="0" t="0" r="1270" b="4445"/>
            <wp:docPr id="18" name="Picture 18" descr="C:\Users\admin\Desktop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38" cy="350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25" w:rsidRPr="00224E2B" w:rsidRDefault="009975A8" w:rsidP="009975A8">
      <w:pPr>
        <w:bidi/>
        <w:spacing w:after="0" w:line="360" w:lineRule="auto"/>
        <w:contextualSpacing/>
        <w:jc w:val="center"/>
        <w:rPr>
          <w:rFonts w:ascii="Times New Roman" w:eastAsia="Times New Roman" w:hAnsi="Times New Roman" w:cs="B Mitra"/>
          <w:color w:val="0BD0D9"/>
          <w:sz w:val="24"/>
          <w:szCs w:val="24"/>
          <w:rtl/>
          <w:lang w:eastAsia="en-US"/>
        </w:rPr>
      </w:pPr>
      <w:r w:rsidRPr="00224E2B">
        <w:rPr>
          <w:rFonts w:ascii="Constantia" w:eastAsia="+mn-ea" w:hAnsi="Constantia" w:cs="B Mitra" w:hint="cs"/>
          <w:color w:val="000000"/>
          <w:kern w:val="24"/>
          <w:sz w:val="24"/>
          <w:szCs w:val="24"/>
          <w:rtl/>
          <w:lang w:eastAsia="en-US" w:bidi="fa-IR"/>
        </w:rPr>
        <w:t>کارگاه روش های تحلیل آزمایشات با هدف بهینه سازی فرمولاسیون و تولید مواد غذایی</w:t>
      </w:r>
    </w:p>
    <w:p w:rsidR="00406DC2" w:rsidRPr="00224E2B" w:rsidRDefault="00406DC2" w:rsidP="00406DC2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</w:p>
    <w:p w:rsidR="009102E3" w:rsidRPr="00224E2B" w:rsidRDefault="009102E3" w:rsidP="0063760A">
      <w:pPr>
        <w:bidi/>
        <w:spacing w:line="360" w:lineRule="auto"/>
        <w:jc w:val="both"/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</w:pPr>
      <w:r w:rsidRPr="00224E2B"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  <w:t>واحد سرور و انفورماتيک دانشکده</w:t>
      </w:r>
    </w:p>
    <w:p w:rsidR="0063760A" w:rsidRPr="00224E2B" w:rsidRDefault="0063760A" w:rsidP="0063760A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افزايش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lang w:eastAsia="en-US" w:bidi="fa-IR"/>
        </w:rPr>
        <w:t xml:space="preserve"> </w:t>
      </w:r>
      <w:r w:rsidRPr="00224E2B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en-US" w:bidi="fa-IR"/>
        </w:rPr>
        <w:t xml:space="preserve">Visibility 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سايت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با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تکميل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اطلاعات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موجود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ايجاد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قسمتها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جديد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760A" w:rsidRPr="00224E2B" w:rsidRDefault="0063760A" w:rsidP="00224E2B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نصب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راه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انداز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سيست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 xml:space="preserve">م </w:t>
      </w:r>
      <w:r w:rsidRPr="00224E2B">
        <w:rPr>
          <w:rFonts w:asciiTheme="majorBidi" w:eastAsia="+mn-ea" w:hAnsiTheme="majorBidi" w:cstheme="majorBidi"/>
          <w:color w:val="000000"/>
          <w:kern w:val="24"/>
          <w:sz w:val="24"/>
          <w:szCs w:val="24"/>
          <w:lang w:eastAsia="en-US" w:bidi="fa-IR"/>
        </w:rPr>
        <w:t>Wi-Fi</w:t>
      </w:r>
    </w:p>
    <w:p w:rsidR="0063760A" w:rsidRPr="00224E2B" w:rsidRDefault="0063760A" w:rsidP="00224E2B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نصب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راه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انداز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سوئيچ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اتاق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سرور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(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تعويض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هاب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سوئيچ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)</w:t>
      </w:r>
    </w:p>
    <w:p w:rsidR="0063760A" w:rsidRPr="00224E2B" w:rsidRDefault="0063760A" w:rsidP="0063760A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تعو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ض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تمام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هاب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سوئ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چ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نصب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راه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انداز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آنها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760A" w:rsidRPr="00224E2B" w:rsidRDefault="0063760A" w:rsidP="000F0B61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انجام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عمل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به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ساز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شبکه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انه</w:t>
      </w:r>
      <w:r w:rsidR="000F0B61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softHyphen/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شامل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ل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گذار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طرف،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تست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نودها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شبکه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ته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نقشه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شبکه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760A" w:rsidRPr="00224E2B" w:rsidRDefault="0063760A" w:rsidP="0063760A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روز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رسان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نرم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افزار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سخت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افزار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کامپيوترها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760A" w:rsidRPr="00224E2B" w:rsidRDefault="0063760A" w:rsidP="00224E2B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پ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گ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رفع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اشکالات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موجود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پرتال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بعد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از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بروز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رسان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="00224E2B">
        <w:rPr>
          <w:rFonts w:ascii="Cambria" w:eastAsia="+mn-ea" w:hAnsi="Cambria" w:cs="Cambria"/>
          <w:color w:val="000000"/>
          <w:kern w:val="24"/>
          <w:sz w:val="28"/>
          <w:szCs w:val="28"/>
          <w:rtl/>
          <w:lang w:eastAsia="en-US" w:bidi="fa-IR"/>
        </w:rPr>
        <w:softHyphen/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های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اخ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760A" w:rsidRPr="00224E2B" w:rsidRDefault="0063760A" w:rsidP="000F0B61">
      <w:pPr>
        <w:pStyle w:val="ListParagraph"/>
        <w:numPr>
          <w:ilvl w:val="0"/>
          <w:numId w:val="43"/>
        </w:numPr>
        <w:bidi/>
        <w:spacing w:after="0" w:line="360" w:lineRule="auto"/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lastRenderedPageBreak/>
        <w:t>ورود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روز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رسان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اطلاعات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موجود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سايت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.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ته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درج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ش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از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500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مطلب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(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بعنوان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خبر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)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وب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در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2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اخ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ر</w:t>
      </w:r>
      <w:r w:rsid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66C25" w:rsidRPr="00224E2B" w:rsidRDefault="0063760A" w:rsidP="000F0B61">
      <w:pPr>
        <w:pStyle w:val="ListParagraph"/>
        <w:numPr>
          <w:ilvl w:val="0"/>
          <w:numId w:val="43"/>
        </w:numPr>
        <w:bidi/>
        <w:spacing w:after="0" w:line="360" w:lineRule="auto"/>
        <w:jc w:val="both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فعال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ساز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قسمت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انگليسي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سايت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دانشکده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برا</w:t>
      </w:r>
      <w:r w:rsidRPr="00224E2B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ی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ورود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 xml:space="preserve"> </w:t>
      </w:r>
      <w:r w:rsidRPr="00224E2B">
        <w:rPr>
          <w:rFonts w:ascii="Constantia" w:eastAsia="+mn-ea" w:hAnsi="Times New Roman" w:cs="B Mitra" w:hint="eastAsia"/>
          <w:color w:val="000000"/>
          <w:kern w:val="24"/>
          <w:sz w:val="28"/>
          <w:szCs w:val="28"/>
          <w:rtl/>
          <w:lang w:eastAsia="en-US" w:bidi="fa-IR"/>
        </w:rPr>
        <w:t>اطلاعات</w:t>
      </w:r>
      <w:r w:rsidRPr="00224E2B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633F9B" w:rsidRPr="00224E2B" w:rsidRDefault="00633F9B" w:rsidP="00666C25">
      <w:pPr>
        <w:bidi/>
        <w:spacing w:line="360" w:lineRule="auto"/>
        <w:jc w:val="both"/>
        <w:rPr>
          <w:rFonts w:ascii="Calibri" w:eastAsia="+mj-ea" w:hAnsi="Calibri" w:cs="B Mitra"/>
          <w:b/>
          <w:bCs/>
          <w:color w:val="000000" w:themeColor="text1"/>
          <w:kern w:val="24"/>
          <w:sz w:val="24"/>
          <w:szCs w:val="24"/>
          <w:rtl/>
          <w:lang w:bidi="fa-IR"/>
        </w:rPr>
      </w:pPr>
    </w:p>
    <w:p w:rsidR="00633F9B" w:rsidRPr="00046C79" w:rsidRDefault="00633F9B" w:rsidP="00633F9B">
      <w:pPr>
        <w:bidi/>
        <w:spacing w:line="360" w:lineRule="auto"/>
        <w:jc w:val="both"/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</w:pPr>
      <w:r w:rsidRPr="00046C79">
        <w:rPr>
          <w:rFonts w:ascii="Calibri" w:eastAsia="+mj-ea" w:hAnsi="Calibri" w:cs="B Titr" w:hint="cs"/>
          <w:b/>
          <w:bCs/>
          <w:color w:val="000000" w:themeColor="text1"/>
          <w:kern w:val="24"/>
          <w:sz w:val="24"/>
          <w:szCs w:val="24"/>
          <w:rtl/>
          <w:lang w:bidi="fa-IR"/>
        </w:rPr>
        <w:t>آزمایشگاه</w:t>
      </w:r>
      <w:r w:rsidR="002724E2">
        <w:rPr>
          <w:rFonts w:ascii="Calibri" w:eastAsia="+mj-ea" w:hAnsi="Calibri" w:cs="B Titr" w:hint="cs"/>
          <w:b/>
          <w:bCs/>
          <w:color w:val="000000" w:themeColor="text1"/>
          <w:kern w:val="24"/>
          <w:sz w:val="24"/>
          <w:szCs w:val="24"/>
          <w:rtl/>
          <w:lang w:bidi="fa-IR"/>
        </w:rPr>
        <w:t>ها</w:t>
      </w:r>
    </w:p>
    <w:p w:rsidR="00633F9B" w:rsidRPr="00224E2B" w:rsidRDefault="00633F9B" w:rsidP="00194C99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انجام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فعال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آزما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شگاه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پا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نامه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حدود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3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0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نفر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دانشجو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مقاطع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کارشناس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ارشد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دکترا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رشته</w:t>
      </w:r>
      <w:r w:rsidR="002724E2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softHyphen/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تغذ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صنا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ع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غذا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بازه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زمان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9 ماه گذشته.</w:t>
      </w:r>
    </w:p>
    <w:p w:rsidR="00633F9B" w:rsidRPr="00224E2B" w:rsidRDefault="00633F9B" w:rsidP="002724E2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مشاهده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ل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کل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تجه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زات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غ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قابل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واحدها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دانشگاه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انتخاب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موارد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مورد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="002724E2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هماهنگ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="002724E2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ب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ارتباط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تلفن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واحدها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مذکور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جهت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اطم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نان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زان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کارائ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تجه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مورد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نظر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.</w:t>
      </w:r>
    </w:p>
    <w:p w:rsidR="00633F9B" w:rsidRPr="00224E2B" w:rsidRDefault="00633F9B" w:rsidP="002724E2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تماس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هماهنگ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شرکت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سازنده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تجه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زات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خر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دار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شده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اخ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برا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آزما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شگاهها،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منظور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ارسال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کاتالوگ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ونحوه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استفاده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دستگاه</w:t>
      </w:r>
      <w:r w:rsidR="002724E2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softHyphen/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="002724E2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(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توجه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نکه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دستگاهها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فوق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فاقد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کاتالوگ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گارانت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بوده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>.)</w:t>
      </w:r>
    </w:p>
    <w:p w:rsidR="00633F9B" w:rsidRPr="00224E2B" w:rsidRDefault="00633F9B" w:rsidP="00E032DC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lang w:bidi="fa-IR"/>
        </w:rPr>
      </w:pP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 xml:space="preserve">اصلاح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ستم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مکش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هودها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</w:p>
    <w:p w:rsidR="00633F9B" w:rsidRPr="00224E2B" w:rsidRDefault="00633F9B" w:rsidP="002724E2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درخواست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کتب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پ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گ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جاد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ستم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لوله</w:t>
      </w:r>
      <w:r w:rsidR="002724E2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softHyphen/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کش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آب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فاضلاب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برا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محفظه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هودها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همچن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درخواست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رفع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راد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کرکره</w:t>
      </w:r>
      <w:r w:rsidR="002724E2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softHyphen/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آزما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شگاه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تعم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قفل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.</w:t>
      </w:r>
    </w:p>
    <w:p w:rsidR="00633F9B" w:rsidRPr="00224E2B" w:rsidRDefault="00633F9B" w:rsidP="00633F9B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حفظ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حراست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تام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امن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انبار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مواد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اتخاذ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تداب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ژه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به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منظور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جلوگ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خطرات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مربوطه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.</w:t>
      </w:r>
    </w:p>
    <w:p w:rsidR="00633F9B" w:rsidRDefault="00633F9B" w:rsidP="003533F6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lang w:bidi="fa-IR"/>
        </w:rPr>
      </w:pP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اعلام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ل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مواد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یی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غ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رقابل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</w:t>
      </w:r>
      <w:r w:rsidRPr="00224E2B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از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درخواست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انتقال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224E2B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آنها</w:t>
      </w:r>
      <w:r w:rsidRPr="00224E2B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>.</w:t>
      </w:r>
    </w:p>
    <w:p w:rsidR="00194C99" w:rsidRPr="00194C99" w:rsidRDefault="00194C99" w:rsidP="00194C99">
      <w:pPr>
        <w:pStyle w:val="ListParagraph"/>
        <w:numPr>
          <w:ilvl w:val="0"/>
          <w:numId w:val="44"/>
        </w:numPr>
        <w:bidi/>
        <w:spacing w:line="360" w:lineRule="auto"/>
        <w:jc w:val="lowKashida"/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</w:pP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درخواست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پ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گ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خر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اقلام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آزما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شگاه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نظ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اسپکترو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فتومتر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دابل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زرو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پ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شرفته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Times New Roman" w:eastAsia="+mj-ea" w:hAnsi="Times New Roman" w:cs="Times New Roman" w:hint="cs"/>
          <w:color w:val="000000" w:themeColor="text1"/>
          <w:kern w:val="24"/>
          <w:sz w:val="28"/>
          <w:szCs w:val="28"/>
          <w:rtl/>
          <w:lang w:bidi="fa-IR"/>
        </w:rPr>
        <w:t>–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سانتر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فوز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15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هزار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دور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دق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قه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Times New Roman" w:eastAsia="+mj-ea" w:hAnsi="Times New Roman" w:cs="Times New Roman" w:hint="cs"/>
          <w:color w:val="000000" w:themeColor="text1"/>
          <w:kern w:val="24"/>
          <w:sz w:val="28"/>
          <w:szCs w:val="28"/>
          <w:rtl/>
          <w:lang w:bidi="fa-IR"/>
        </w:rPr>
        <w:t>–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اولتراسون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-  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lang w:bidi="fa-IR"/>
        </w:rPr>
        <w:t>PH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متر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Times New Roman" w:eastAsia="+mj-ea" w:hAnsi="Times New Roman" w:cs="Times New Roman" w:hint="cs"/>
          <w:color w:val="000000" w:themeColor="text1"/>
          <w:kern w:val="24"/>
          <w:sz w:val="28"/>
          <w:szCs w:val="28"/>
          <w:rtl/>
          <w:lang w:bidi="fa-IR"/>
        </w:rPr>
        <w:t>–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ترازو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ک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دهزارم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متر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-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سا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ر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شه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آلات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و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محلول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ها</w:t>
      </w:r>
      <w:r w:rsidRPr="00194C99">
        <w:rPr>
          <w:rFonts w:ascii="Calibri" w:eastAsia="+mj-ea" w:hAnsi="Calibri" w:cs="B Mitra" w:hint="cs"/>
          <w:color w:val="000000" w:themeColor="text1"/>
          <w:kern w:val="24"/>
          <w:sz w:val="28"/>
          <w:szCs w:val="28"/>
          <w:rtl/>
          <w:lang w:bidi="fa-IR"/>
        </w:rPr>
        <w:t>ی</w:t>
      </w:r>
      <w:r w:rsidRPr="00194C99">
        <w:rPr>
          <w:rFonts w:ascii="Calibri" w:eastAsia="+mj-ea" w:hAnsi="Calibri" w:cs="B Mitra"/>
          <w:color w:val="000000" w:themeColor="text1"/>
          <w:kern w:val="24"/>
          <w:sz w:val="28"/>
          <w:szCs w:val="28"/>
          <w:rtl/>
          <w:lang w:bidi="fa-IR"/>
        </w:rPr>
        <w:t xml:space="preserve"> </w:t>
      </w:r>
      <w:r w:rsidRPr="00194C99">
        <w:rPr>
          <w:rFonts w:ascii="Calibri" w:eastAsia="+mj-ea" w:hAnsi="Calibri" w:cs="B Mitra" w:hint="eastAsia"/>
          <w:color w:val="000000" w:themeColor="text1"/>
          <w:kern w:val="24"/>
          <w:sz w:val="28"/>
          <w:szCs w:val="28"/>
          <w:rtl/>
          <w:lang w:bidi="fa-IR"/>
        </w:rPr>
        <w:t>مربوطه</w:t>
      </w:r>
    </w:p>
    <w:p w:rsidR="009102E3" w:rsidRPr="00046C79" w:rsidRDefault="009102E3" w:rsidP="00633F9B">
      <w:pPr>
        <w:bidi/>
        <w:spacing w:line="360" w:lineRule="auto"/>
        <w:jc w:val="both"/>
        <w:rPr>
          <w:rFonts w:ascii="Calibri" w:eastAsia="+mj-ea" w:hAnsi="Calibri" w:cs="B Titr"/>
          <w:b/>
          <w:bCs/>
          <w:color w:val="000000" w:themeColor="text1"/>
          <w:kern w:val="24"/>
          <w:sz w:val="28"/>
          <w:szCs w:val="28"/>
          <w:rtl/>
          <w:lang w:bidi="fa-IR"/>
        </w:rPr>
      </w:pPr>
      <w:r w:rsidRPr="00046C79">
        <w:rPr>
          <w:rFonts w:ascii="Calibri" w:eastAsia="+mj-ea" w:hAnsi="Calibri" w:cs="B Titr"/>
          <w:b/>
          <w:bCs/>
          <w:color w:val="000000" w:themeColor="text1"/>
          <w:kern w:val="24"/>
          <w:sz w:val="24"/>
          <w:szCs w:val="24"/>
          <w:rtl/>
          <w:lang w:bidi="fa-IR"/>
        </w:rPr>
        <w:t>واحد کتابخانه دانشکده</w:t>
      </w:r>
    </w:p>
    <w:p w:rsidR="009102E3" w:rsidRPr="00046C79" w:rsidRDefault="009102E3" w:rsidP="00B938C1">
      <w:pPr>
        <w:pStyle w:val="ListParagraph"/>
        <w:numPr>
          <w:ilvl w:val="0"/>
          <w:numId w:val="45"/>
        </w:numPr>
        <w:bidi/>
        <w:spacing w:after="0" w:line="360" w:lineRule="auto"/>
        <w:jc w:val="lowKashida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046C79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خريد کتاب از نمايشگاه کتب کاربردی 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تهران.</w:t>
      </w:r>
    </w:p>
    <w:p w:rsidR="009102E3" w:rsidRPr="00046C79" w:rsidRDefault="009102E3" w:rsidP="00B938C1">
      <w:pPr>
        <w:pStyle w:val="ListParagraph"/>
        <w:numPr>
          <w:ilvl w:val="0"/>
          <w:numId w:val="45"/>
        </w:numPr>
        <w:bidi/>
        <w:spacing w:after="0" w:line="360" w:lineRule="auto"/>
        <w:jc w:val="lowKashida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046C79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 xml:space="preserve">خريد کتب مورد نياز گروه </w:t>
      </w:r>
      <w:r w:rsidR="008627DA" w:rsidRPr="00046C79">
        <w:rPr>
          <w:rFonts w:ascii="Constantia" w:eastAsia="+mn-ea" w:hAnsi="Constantia" w:cs="B Mitra" w:hint="cs"/>
          <w:color w:val="000000"/>
          <w:kern w:val="24"/>
          <w:sz w:val="28"/>
          <w:szCs w:val="28"/>
          <w:rtl/>
          <w:lang w:eastAsia="en-US" w:bidi="fa-IR"/>
        </w:rPr>
        <w:t>ها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9102E3" w:rsidRPr="00046C79" w:rsidRDefault="009102E3" w:rsidP="00B938C1">
      <w:pPr>
        <w:pStyle w:val="ListParagraph"/>
        <w:numPr>
          <w:ilvl w:val="0"/>
          <w:numId w:val="45"/>
        </w:numPr>
        <w:bidi/>
        <w:spacing w:after="0" w:line="360" w:lineRule="auto"/>
        <w:jc w:val="lowKashida"/>
        <w:rPr>
          <w:rFonts w:ascii="Times New Roman" w:eastAsia="Times New Roman" w:hAnsi="Times New Roman" w:cs="B Mitra"/>
          <w:color w:val="0BD0D9"/>
          <w:sz w:val="28"/>
          <w:szCs w:val="28"/>
          <w:lang w:eastAsia="en-US"/>
        </w:rPr>
      </w:pP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lastRenderedPageBreak/>
        <w:t>ثبت اطلاعات پا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ي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t>ان نامه و پروژه های دانشجو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 w:bidi="fa-IR"/>
        </w:rPr>
        <w:t>ي</w:t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t>ان در نرم افزار کتابخانه</w:t>
      </w:r>
      <w:r w:rsidRPr="00046C79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9102E3" w:rsidRPr="00224E2B" w:rsidRDefault="009102E3" w:rsidP="00046C79">
      <w:pPr>
        <w:pStyle w:val="ListParagraph"/>
        <w:numPr>
          <w:ilvl w:val="0"/>
          <w:numId w:val="45"/>
        </w:numPr>
        <w:bidi/>
        <w:spacing w:after="0" w:line="360" w:lineRule="auto"/>
        <w:jc w:val="lowKashida"/>
        <w:rPr>
          <w:rFonts w:ascii="Constantia" w:eastAsia="+mn-ea" w:hAnsi="Constantia" w:cs="B Mitra"/>
          <w:b/>
          <w:bCs/>
          <w:color w:val="000000"/>
          <w:kern w:val="24"/>
          <w:sz w:val="28"/>
          <w:szCs w:val="28"/>
          <w:rtl/>
          <w:lang w:eastAsia="en-US" w:bidi="fa-IR"/>
        </w:rPr>
      </w:pP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t>راه اندازی بخش کتاب</w:t>
      </w:r>
      <w:r w:rsidR="00046C79">
        <w:rPr>
          <w:rFonts w:ascii="Constantia" w:eastAsia="+mn-ea" w:hAnsi="Times New Roman" w:cs="B Mitra"/>
          <w:color w:val="000000"/>
          <w:kern w:val="24"/>
          <w:sz w:val="28"/>
          <w:szCs w:val="28"/>
          <w:rtl/>
          <w:lang w:eastAsia="en-US"/>
        </w:rPr>
        <w:softHyphen/>
      </w:r>
      <w:r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t>های الکترو</w:t>
      </w:r>
      <w:r w:rsidR="0063760A" w:rsidRPr="00046C79">
        <w:rPr>
          <w:rFonts w:ascii="Constantia" w:eastAsia="+mn-ea" w:hAnsi="Times New Roman" w:cs="B Mitra" w:hint="cs"/>
          <w:color w:val="000000"/>
          <w:kern w:val="24"/>
          <w:sz w:val="28"/>
          <w:szCs w:val="28"/>
          <w:rtl/>
          <w:lang w:eastAsia="en-US"/>
        </w:rPr>
        <w:t>نیک</w:t>
      </w:r>
      <w:r w:rsidRPr="00046C79">
        <w:rPr>
          <w:rFonts w:ascii="Constantia" w:eastAsia="+mn-ea" w:hAnsi="Constantia" w:cs="B Mitra"/>
          <w:color w:val="000000"/>
          <w:kern w:val="24"/>
          <w:sz w:val="28"/>
          <w:szCs w:val="28"/>
          <w:rtl/>
          <w:lang w:eastAsia="en-US" w:bidi="fa-IR"/>
        </w:rPr>
        <w:t>.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تهیه راهنمای گام به گام نحوه ثبت نام و عضویت در کتابخانه در نرم افزار جدید، با همکاری کتابدار محترم دانشکده بهداشت و همراهی و آموزش عملی به داشنجویان جدیدالورد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بررسی اطلاعات منتقل شده از نرم افزار قبلی به نرم افزار جدید و رفع نواقص و اشکالات مربوط به برخی از اطلاعات  و داده ها.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ارتباط و همراهی با نماینده شرکت پارس آذرخش در مورد نصب اپلیکیشن های مربوط به نرم افزار در رایانه های موجود در کتابخانه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بازدید از نمایشگاه کتاب تبریز و خرید کتاب های عمومی از این نمایشگاه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حضور در دوره های آموزشی و تخصصی مروبط به رشته کتابداری در کتابخانه مرکزی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ثبت نام پایان نامه های دانشجویی در نرم افزار کتابخانه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پیگیری  وضعیت روشنایی و تهویه کتابخانه و سالن های مطالعه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همکاری در برگزاری آزمون دوره دکتری در دانشکده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تهیه کتابهای لاتین تخصصی مورد نیاز گروه تغذیه در جامعه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ارتباط مستقیم با مدیران  گروه های آموزشی و اعضای محترم هیئت علمی دانشکده جهت اطلاع رسانی از کتابهای ارائه شده در نمایشگاه بین المللی کتاب تهران و در خواست فهرست کتاب های مورد نیاز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جمع آوری و تنظیم فهرست درخواست کتاب های ارائه شده توسط اساتید و گروه های محترم آموزشی براساس اولویت خرید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تهیه فهرست خرید کتاب های الکترونیکی از تهران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حضور و بازدید و خرید از نمایشگاه بین المللی کتاب تهران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خرید مجموعه  تعداد 56 عنوان کتاب الکترونیکی و تکثیر و ارائه آن به اعضای محترم هیئت رئیسه دانشکده و مدیران محترم گروه های آموزشی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پی گیری کتاب های ارسالی از طرف ناشران در نمایشگاه کتاب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ثبت فهرست کتاب های خریداری شده در دفتر اموال کتابخانه و ثبت شماره اموال کتاب ها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ورود تدریجی کتاب های خریداری شده در نرم افزار کتابخانه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انجام تسویه با دانشجویان فارغ التحصیل  دانشکده و سایر دانشکده ها</w:t>
      </w:r>
    </w:p>
    <w:p w:rsidR="00B938C1" w:rsidRPr="00224E2B" w:rsidRDefault="00B938C1" w:rsidP="00B938C1">
      <w:pPr>
        <w:pStyle w:val="ListParagraph"/>
        <w:numPr>
          <w:ilvl w:val="0"/>
          <w:numId w:val="45"/>
        </w:numPr>
        <w:bidi/>
        <w:ind w:hanging="432"/>
        <w:jc w:val="lowKashida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فعالیت روزانه در بخش امانت کتابخانه و پاسخگویی به مراجعه کنندگان به کتابخانه</w:t>
      </w:r>
    </w:p>
    <w:p w:rsidR="00B938C1" w:rsidRPr="00046C79" w:rsidRDefault="00B938C1" w:rsidP="00B938C1">
      <w:pPr>
        <w:bidi/>
        <w:spacing w:after="0" w:line="360" w:lineRule="auto"/>
        <w:contextualSpacing/>
        <w:jc w:val="both"/>
        <w:rPr>
          <w:rFonts w:ascii="Times New Roman" w:eastAsia="Times New Roman" w:hAnsi="Times New Roman" w:cs="B Titr"/>
          <w:color w:val="0BD0D9"/>
          <w:sz w:val="24"/>
          <w:szCs w:val="24"/>
          <w:lang w:eastAsia="en-US"/>
        </w:rPr>
      </w:pPr>
    </w:p>
    <w:p w:rsidR="00194C99" w:rsidRDefault="00194C99" w:rsidP="003B7A02">
      <w:pPr>
        <w:bidi/>
        <w:spacing w:line="240" w:lineRule="auto"/>
        <w:jc w:val="both"/>
        <w:rPr>
          <w:rFonts w:cs="B Titr"/>
          <w:sz w:val="24"/>
          <w:szCs w:val="24"/>
          <w:rtl/>
          <w:lang w:bidi="fa-IR"/>
        </w:rPr>
      </w:pPr>
    </w:p>
    <w:p w:rsidR="00077BEE" w:rsidRPr="00046C79" w:rsidRDefault="00E56EFC" w:rsidP="00194C99">
      <w:pPr>
        <w:bidi/>
        <w:spacing w:line="240" w:lineRule="auto"/>
        <w:jc w:val="both"/>
        <w:rPr>
          <w:rFonts w:cs="B Titr"/>
          <w:sz w:val="24"/>
          <w:szCs w:val="24"/>
          <w:lang w:bidi="fa-IR"/>
        </w:rPr>
      </w:pPr>
      <w:r w:rsidRPr="00046C79">
        <w:rPr>
          <w:rFonts w:cs="B Titr" w:hint="cs"/>
          <w:sz w:val="24"/>
          <w:szCs w:val="24"/>
          <w:rtl/>
          <w:lang w:bidi="fa-IR"/>
        </w:rPr>
        <w:lastRenderedPageBreak/>
        <w:t xml:space="preserve">ج) حوزه </w:t>
      </w:r>
      <w:r w:rsidR="00077BEE" w:rsidRPr="00046C79">
        <w:rPr>
          <w:rFonts w:cs="B Titr" w:hint="cs"/>
          <w:sz w:val="24"/>
          <w:szCs w:val="24"/>
          <w:rtl/>
          <w:lang w:bidi="fa-IR"/>
        </w:rPr>
        <w:t>فرهنگی</w:t>
      </w:r>
      <w:r w:rsidR="00BB5BD3" w:rsidRPr="00046C79">
        <w:rPr>
          <w:rFonts w:cs="B Titr" w:hint="cs"/>
          <w:sz w:val="24"/>
          <w:szCs w:val="24"/>
          <w:rtl/>
          <w:lang w:bidi="fa-IR"/>
        </w:rPr>
        <w:t>:</w:t>
      </w:r>
    </w:p>
    <w:p w:rsidR="00F01677" w:rsidRPr="00224E2B" w:rsidRDefault="00F01677" w:rsidP="003B7A02">
      <w:pPr>
        <w:numPr>
          <w:ilvl w:val="0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برگزاری جلسات شورای فرهنگی 8 جلسه با 51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اول با 4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دوم با 8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سوم با 8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چهارم با 5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پنجم با 7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ششم با 6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هفتم با 8 مصوبه</w:t>
      </w:r>
    </w:p>
    <w:p w:rsidR="00F01677" w:rsidRPr="00224E2B" w:rsidRDefault="00F01677" w:rsidP="003B7A02">
      <w:pPr>
        <w:numPr>
          <w:ilvl w:val="1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جلسه‌ی هشتم با 5 مصوبه</w:t>
      </w:r>
    </w:p>
    <w:p w:rsidR="00D41DE4" w:rsidRPr="00224E2B" w:rsidRDefault="00F01677" w:rsidP="003B7A02">
      <w:pPr>
        <w:numPr>
          <w:ilvl w:val="0"/>
          <w:numId w:val="36"/>
        </w:num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فضاسازی و پیگیری امور نمازخانه (تهیه و نصب محراب، خرید فرش سجاده ای، پیگیری برگزاری روزانه‌ی نماز جماعت، نظافت، شستشوی فرش‌ها، تهیه‌ی مهر نماز و ابزار تز</w:t>
      </w:r>
      <w:r w:rsidR="008475ED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ئ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ینی و تبلیغی مناسبتی) </w:t>
      </w:r>
    </w:p>
    <w:p w:rsidR="00D41DE4" w:rsidRPr="00224E2B" w:rsidRDefault="00D41DE4" w:rsidP="003B7A02">
      <w:p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3) برگزاری دو جلسه‌ی هم اندیشی اعضای هیئت رئیسه‌ی دانشکده با اعضای هیئت علمی. </w:t>
      </w:r>
    </w:p>
    <w:p w:rsidR="00D41DE4" w:rsidRPr="00224E2B" w:rsidRDefault="00D41DE4" w:rsidP="003B7A02">
      <w:pPr>
        <w:bidi/>
        <w:spacing w:after="200" w:line="240" w:lineRule="auto"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4) برنامه‌ریزی، هماهنگی، و پذیرایی از مراسم بازدید اعضای بورد تخصصی تغذیه و صنایع غذایی با شرکت اعضای هیئت علمی و دانشجویان </w:t>
      </w:r>
    </w:p>
    <w:p w:rsidR="00D41DE4" w:rsidRPr="00224E2B" w:rsidRDefault="00D41DE4" w:rsidP="003B7A02">
      <w:pPr>
        <w:bidi/>
        <w:spacing w:after="200" w:line="24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5) برگزاری سه جلسه‌ی هم اندیشی اعضای هیئت رئیسه‌ی دانشکده با دانشجویان دکترای علوم تغذیه </w:t>
      </w:r>
    </w:p>
    <w:p w:rsidR="003B7A02" w:rsidRPr="00224E2B" w:rsidRDefault="003B7A02">
      <w:pPr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/>
          <w:noProof/>
          <w:sz w:val="28"/>
          <w:szCs w:val="28"/>
          <w:lang w:eastAsia="en-US"/>
        </w:rPr>
        <w:drawing>
          <wp:inline distT="0" distB="0" distL="0" distR="0">
            <wp:extent cx="5943600" cy="3036498"/>
            <wp:effectExtent l="0" t="0" r="0" b="0"/>
            <wp:docPr id="3" name="Picture 3" descr="C:\Users\karimir\Desktop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mir\Desktop\IMG_0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02" w:rsidRPr="00224E2B" w:rsidRDefault="003B7A02" w:rsidP="003B7A02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/>
          <w:noProof/>
          <w:sz w:val="28"/>
          <w:szCs w:val="28"/>
          <w:rtl/>
          <w:lang w:eastAsia="en-US"/>
        </w:rPr>
        <w:lastRenderedPageBreak/>
        <w:drawing>
          <wp:inline distT="0" distB="0" distL="0" distR="0">
            <wp:extent cx="5943600" cy="4458587"/>
            <wp:effectExtent l="0" t="0" r="0" b="0"/>
            <wp:docPr id="8" name="Picture 8" descr="C:\Users\karimir\Desktop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imir\Desktop\IMG_05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A02" w:rsidRPr="00224E2B" w:rsidRDefault="003B7A02" w:rsidP="003B7A02">
      <w:pPr>
        <w:bidi/>
        <w:spacing w:after="200" w:line="240" w:lineRule="auto"/>
        <w:contextualSpacing/>
        <w:jc w:val="center"/>
        <w:rPr>
          <w:rFonts w:ascii="Calibri" w:eastAsia="Times New Roman" w:hAnsi="Calibri" w:cs="B Mitra"/>
          <w:sz w:val="24"/>
          <w:szCs w:val="24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4"/>
          <w:szCs w:val="24"/>
          <w:rtl/>
          <w:lang w:eastAsia="en-US" w:bidi="fa-IR"/>
        </w:rPr>
        <w:t>جلسه هم اندیشی با دانشجویان دکتری</w:t>
      </w:r>
    </w:p>
    <w:p w:rsidR="003B7A02" w:rsidRPr="00224E2B" w:rsidRDefault="003B7A02" w:rsidP="003B7A02">
      <w:pPr>
        <w:bidi/>
        <w:spacing w:after="200" w:line="240" w:lineRule="auto"/>
        <w:contextualSpacing/>
        <w:jc w:val="center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</w:p>
    <w:p w:rsidR="00D41DE4" w:rsidRPr="00224E2B" w:rsidRDefault="00D41DE4" w:rsidP="003B7A02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6) برگزاری جلسه‌ی پرسش و پاسخ با دانشجویان کارشناسی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7)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هماهنگی، برنامه ریزی و برگزاری زیارت عاشورا در روزهای دوشنبه هر هفته در محرم و صفر (بمدت 10 هفته)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8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) خریداری پنل پیامکی اطلاع رسانی، وارد نمودن شماره‌های همکاران و دانشجویان و ارسال پیامک‌های دعوت به زیارت عاشورا، جلسات شورای فرهنگی، تبریک، تسلیت، و ...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9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) هماهنگی، برنامه‌ریزی و برگزاری جلسه‌ی معارفه‌ی دانشجویان جدید الورود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10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) هماهنگی، برنامه ریزی و برگزاری جلسه‌ی روز جهانی غذا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11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) هماهنگی، برنامه ریزی و برگزاری مراسم روز اربعین حسینی </w:t>
      </w:r>
    </w:p>
    <w:p w:rsidR="00F01677" w:rsidRPr="00224E2B" w:rsidRDefault="00D41DE4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12</w:t>
      </w:r>
      <w:r w:rsidR="00F01677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) هماهنگی، برنامه ریزی و برگزاری جلسه‌ی جشن سالگرد پیروزی شکوهمند انقلاب اسلامی</w:t>
      </w:r>
    </w:p>
    <w:p w:rsidR="00F01677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lastRenderedPageBreak/>
        <w:t xml:space="preserve">13) قرعه کشی و تحویل کتاب‌های قرآن، نهج البلاغه و سنن نبی اکرم به تعداد 20 جلد به نمازگزاران   </w:t>
      </w:r>
    </w:p>
    <w:p w:rsidR="00F01677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14) تهیه و نصب پارچه‌ی سیاه در سالن دانشکده بمناسبت ایام شهادت حضرت فاطمه‌ی زهرا (س) </w:t>
      </w:r>
    </w:p>
    <w:p w:rsidR="00F01677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15) هماهنگی، مکاتبه، و دریافت گل‌های بنفشه و شب بو از شهرداری منطقه‌ی 2 و تحویل رایگان به همکاران در آخرین چهارشنبه سال 94</w:t>
      </w:r>
    </w:p>
    <w:p w:rsidR="00F01677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16) تهیه بن خرید وسایل و لباس ورزشی به ارزش 150 هزار تومان و تحویل به تمام همکاران در راستای همگانی نمودن ورزش</w:t>
      </w:r>
    </w:p>
    <w:p w:rsidR="0056066A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17)</w:t>
      </w:r>
      <w:r w:rsidR="0056066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برگزاری جلسات متعدد جهت شناسایی افراد مستعد و علاقمند فعالیت در زمینه‌های فرهنگی از میان اعضای هیئت علمی، کارکنان و دانشجویان</w:t>
      </w:r>
    </w:p>
    <w:p w:rsidR="0056066A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18) </w:t>
      </w:r>
      <w:r w:rsidR="0056066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تهیه، توزیع، جمع آوری و تجزیه تحلیل پرسشنامه میزان آشنایی دانشجویان و همکاران با قرآن کریم </w:t>
      </w:r>
    </w:p>
    <w:p w:rsidR="0056066A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19)</w:t>
      </w:r>
      <w:r w:rsidR="0056066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جمع‌آوری پیشنهادات فرهنگی از اعضای هیئت علمی، کارکنان و دانشجویان</w:t>
      </w:r>
    </w:p>
    <w:p w:rsidR="0056066A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20</w:t>
      </w:r>
      <w:r w:rsidR="00A90BB6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) </w:t>
      </w:r>
      <w:r w:rsidR="0056066A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عکس برداری از مراسم معارفه، روز جهانی غذا، زیارت عاشورا، بازدید اعضای بورد تخصصی تغذیه و صنایع غذایی، سمینارها و جلسات دفاع دانشجویی و درج در سایت دانشکده. </w:t>
      </w:r>
    </w:p>
    <w:p w:rsidR="00F01677" w:rsidRPr="00224E2B" w:rsidRDefault="00F01677" w:rsidP="00B7620A">
      <w:pPr>
        <w:bidi/>
        <w:spacing w:after="200" w:line="360" w:lineRule="auto"/>
        <w:contextualSpacing/>
        <w:jc w:val="both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21) بازدید از آسایشگاه جانبازان </w:t>
      </w:r>
      <w:r w:rsidR="00354351"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جنگ تحمیلی 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فجر</w:t>
      </w:r>
    </w:p>
    <w:p w:rsidR="002325F2" w:rsidRPr="00224E2B" w:rsidRDefault="002325F2" w:rsidP="005D0C0F">
      <w:pPr>
        <w:jc w:val="center"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ascii="Calibri" w:eastAsia="Times New Roman" w:hAnsi="Calibri" w:cs="B Mitra"/>
          <w:noProof/>
          <w:sz w:val="28"/>
          <w:szCs w:val="28"/>
          <w:rtl/>
          <w:lang w:eastAsia="en-US"/>
        </w:rPr>
        <w:drawing>
          <wp:inline distT="0" distB="0" distL="0" distR="0">
            <wp:extent cx="4604385" cy="3009900"/>
            <wp:effectExtent l="0" t="0" r="5715" b="0"/>
            <wp:docPr id="4" name="Picture 4" descr="C:\Users\karimir\Desktop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mir\Desktop\IMG_04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58" cy="303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0F" w:rsidRPr="00224E2B" w:rsidRDefault="002325F2" w:rsidP="005D0C0F">
      <w:pPr>
        <w:bidi/>
        <w:jc w:val="center"/>
        <w:rPr>
          <w:rFonts w:ascii="Calibri" w:eastAsia="Times New Roman" w:hAnsi="Calibri" w:cs="B Mitra"/>
          <w:sz w:val="24"/>
          <w:szCs w:val="24"/>
          <w:rtl/>
          <w:lang w:eastAsia="en-US" w:bidi="fa-IR"/>
        </w:rPr>
      </w:pPr>
      <w:r w:rsidRPr="00224E2B">
        <w:rPr>
          <w:rFonts w:ascii="Calibri" w:eastAsia="Times New Roman" w:hAnsi="Calibri" w:cs="B Mitra" w:hint="cs"/>
          <w:sz w:val="24"/>
          <w:szCs w:val="24"/>
          <w:rtl/>
          <w:lang w:eastAsia="en-US" w:bidi="fa-IR"/>
        </w:rPr>
        <w:t>بازدید از آسایشگاه جانبازان جنگ تحمیلی فجر</w:t>
      </w:r>
    </w:p>
    <w:p w:rsidR="005D0C0F" w:rsidRPr="00224E2B" w:rsidRDefault="005D0C0F" w:rsidP="005D0C0F">
      <w:pPr>
        <w:bidi/>
        <w:rPr>
          <w:rFonts w:ascii="Calibri" w:eastAsia="Times New Roman" w:hAnsi="Calibri" w:cs="B Mitra"/>
          <w:sz w:val="28"/>
          <w:szCs w:val="28"/>
          <w:rtl/>
          <w:lang w:eastAsia="en-US"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lastRenderedPageBreak/>
        <w:t xml:space="preserve">22) </w:t>
      </w: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>صعود اعضاء محترم هیأت علمی و کارکنان دانشکده به یادمان شهدای گمنام(عینالی) تبریز</w:t>
      </w:r>
    </w:p>
    <w:p w:rsidR="005D0C0F" w:rsidRPr="00224E2B" w:rsidRDefault="005D0C0F" w:rsidP="005D0C0F">
      <w:pPr>
        <w:bidi/>
        <w:jc w:val="lowKashida"/>
        <w:rPr>
          <w:rStyle w:val="label"/>
          <w:rFonts w:cs="B Mitra"/>
          <w:sz w:val="28"/>
          <w:szCs w:val="28"/>
          <w:rtl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t xml:space="preserve">23) برگزاری </w:t>
      </w:r>
      <w:r w:rsidRPr="00224E2B">
        <w:rPr>
          <w:rStyle w:val="label"/>
          <w:rFonts w:cs="B Mitra"/>
          <w:sz w:val="28"/>
          <w:szCs w:val="28"/>
          <w:rtl/>
        </w:rPr>
        <w:t>مسابقه</w:t>
      </w:r>
      <w:r w:rsidRPr="00224E2B">
        <w:rPr>
          <w:rStyle w:val="label"/>
          <w:rFonts w:cs="B Mitra"/>
          <w:sz w:val="28"/>
          <w:szCs w:val="28"/>
          <w:rtl/>
        </w:rPr>
        <w:softHyphen/>
        <w:t xml:space="preserve">ی علمی تولید بهترین پنیر توسط انجمن علمی </w:t>
      </w:r>
      <w:r w:rsidR="00F3543E" w:rsidRPr="00224E2B">
        <w:rPr>
          <w:rStyle w:val="label"/>
          <w:rFonts w:cs="B Mitra" w:hint="cs"/>
          <w:sz w:val="28"/>
          <w:szCs w:val="28"/>
          <w:rtl/>
        </w:rPr>
        <w:t xml:space="preserve">دانشجویان </w:t>
      </w:r>
      <w:r w:rsidRPr="00224E2B">
        <w:rPr>
          <w:rStyle w:val="label"/>
          <w:rFonts w:cs="B Mitra"/>
          <w:sz w:val="28"/>
          <w:szCs w:val="28"/>
          <w:rtl/>
        </w:rPr>
        <w:t xml:space="preserve">علوم و صنایع غذایی روز دوشنبه مورخ </w:t>
      </w:r>
      <w:r w:rsidRPr="00224E2B">
        <w:rPr>
          <w:rStyle w:val="label"/>
          <w:rFonts w:cs="B Mitra" w:hint="cs"/>
          <w:sz w:val="28"/>
          <w:szCs w:val="28"/>
          <w:rtl/>
        </w:rPr>
        <w:t>25</w:t>
      </w:r>
      <w:r w:rsidRPr="00224E2B">
        <w:rPr>
          <w:rStyle w:val="label"/>
          <w:rFonts w:cs="B Mitra"/>
          <w:sz w:val="28"/>
          <w:szCs w:val="28"/>
          <w:rtl/>
        </w:rPr>
        <w:t>/2/</w:t>
      </w:r>
      <w:r w:rsidRPr="00224E2B">
        <w:rPr>
          <w:rStyle w:val="label"/>
          <w:rFonts w:cs="B Mitra" w:hint="cs"/>
          <w:sz w:val="28"/>
          <w:szCs w:val="28"/>
          <w:rtl/>
        </w:rPr>
        <w:t>96</w:t>
      </w:r>
      <w:r w:rsidRPr="00224E2B">
        <w:rPr>
          <w:rStyle w:val="label"/>
          <w:rFonts w:cs="B Mitra"/>
          <w:sz w:val="28"/>
          <w:szCs w:val="28"/>
          <w:rtl/>
        </w:rPr>
        <w:t xml:space="preserve"> با حضور شش گروه دو نفره از دانشجویان دانشگاه علوم پزشکی تبریز در آزمایشگاه کنترل کیفی دانشکده</w:t>
      </w:r>
      <w:r w:rsidRPr="00224E2B">
        <w:rPr>
          <w:rStyle w:val="label"/>
          <w:rFonts w:cs="B Mitra" w:hint="cs"/>
          <w:sz w:val="28"/>
          <w:szCs w:val="28"/>
          <w:rtl/>
        </w:rPr>
        <w:t>.</w:t>
      </w:r>
    </w:p>
    <w:p w:rsidR="005D0C0F" w:rsidRPr="00224E2B" w:rsidRDefault="005D0C0F" w:rsidP="009975A8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24E2B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3929161" cy="2947670"/>
            <wp:effectExtent l="0" t="0" r="0" b="5080"/>
            <wp:docPr id="9" name="Picture 9" descr="G:\aks\مسابقه پنیر 96\IMG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ks\مسابقه پنیر 96\IMG_36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61" cy="29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0F" w:rsidRPr="00224E2B" w:rsidRDefault="005D0C0F" w:rsidP="005D0C0F">
      <w:pPr>
        <w:bidi/>
        <w:jc w:val="center"/>
        <w:rPr>
          <w:rFonts w:cs="B Mitra"/>
          <w:sz w:val="24"/>
          <w:szCs w:val="24"/>
          <w:rtl/>
          <w:lang w:bidi="fa-IR"/>
        </w:rPr>
      </w:pPr>
      <w:r w:rsidRPr="00224E2B">
        <w:rPr>
          <w:rFonts w:cs="B Mitra" w:hint="cs"/>
          <w:sz w:val="24"/>
          <w:szCs w:val="24"/>
          <w:rtl/>
          <w:lang w:bidi="fa-IR"/>
        </w:rPr>
        <w:t>مسابقه تولید پنیر (مرحله تولید)</w:t>
      </w:r>
    </w:p>
    <w:p w:rsidR="005D0C0F" w:rsidRPr="00224E2B" w:rsidRDefault="005D0C0F" w:rsidP="009975A8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24E2B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4084060" cy="3063875"/>
            <wp:effectExtent l="0" t="0" r="0" b="3175"/>
            <wp:docPr id="10" name="Picture 10" descr="G:\aks\مسابقه پنیر 96\داوری 96.2.27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ks\مسابقه پنیر 96\داوری 96.2.27\IMG_3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49" cy="30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C0F" w:rsidRPr="00224E2B" w:rsidRDefault="005D0C0F" w:rsidP="005D0C0F">
      <w:pPr>
        <w:bidi/>
        <w:jc w:val="center"/>
        <w:rPr>
          <w:rFonts w:cs="B Mitra"/>
          <w:rtl/>
          <w:lang w:bidi="fa-IR"/>
        </w:rPr>
      </w:pPr>
      <w:r w:rsidRPr="00224E2B">
        <w:rPr>
          <w:rFonts w:cs="B Mitra" w:hint="cs"/>
          <w:rtl/>
          <w:lang w:bidi="fa-IR"/>
        </w:rPr>
        <w:t>مسابقه تولید پنیر (مرحله داوری)</w:t>
      </w:r>
    </w:p>
    <w:p w:rsidR="005D0C0F" w:rsidRPr="00224E2B" w:rsidRDefault="005D0C0F" w:rsidP="005D0C0F">
      <w:pPr>
        <w:bidi/>
        <w:jc w:val="center"/>
        <w:rPr>
          <w:rFonts w:cs="B Mitra"/>
          <w:rtl/>
          <w:lang w:bidi="fa-IR"/>
        </w:rPr>
      </w:pPr>
    </w:p>
    <w:p w:rsidR="005D0C0F" w:rsidRPr="00224E2B" w:rsidRDefault="00F3543E" w:rsidP="00F3543E">
      <w:pPr>
        <w:bidi/>
        <w:spacing w:after="200" w:line="360" w:lineRule="auto"/>
        <w:contextualSpacing/>
        <w:jc w:val="both"/>
        <w:rPr>
          <w:rStyle w:val="label"/>
          <w:rFonts w:cs="B Mitra"/>
          <w:sz w:val="28"/>
          <w:szCs w:val="28"/>
          <w:rtl/>
        </w:rPr>
      </w:pPr>
      <w:r w:rsidRPr="00224E2B">
        <w:rPr>
          <w:rFonts w:ascii="Calibri" w:eastAsia="Times New Roman" w:hAnsi="Calibri" w:cs="B Mitra" w:hint="cs"/>
          <w:sz w:val="28"/>
          <w:szCs w:val="28"/>
          <w:rtl/>
          <w:lang w:eastAsia="en-US" w:bidi="fa-IR"/>
        </w:rPr>
        <w:lastRenderedPageBreak/>
        <w:t xml:space="preserve">24) برگزاری </w:t>
      </w:r>
      <w:r w:rsidR="005D0C0F" w:rsidRPr="00224E2B">
        <w:rPr>
          <w:rStyle w:val="label"/>
          <w:rFonts w:cs="B Mitra"/>
          <w:sz w:val="28"/>
          <w:szCs w:val="28"/>
          <w:rtl/>
        </w:rPr>
        <w:t>مراسم تغذیه صحیح در ماه مبارک رمضان</w:t>
      </w:r>
      <w:r w:rsidRPr="00224E2B">
        <w:rPr>
          <w:rStyle w:val="label"/>
          <w:rFonts w:cs="B Mitra" w:hint="cs"/>
          <w:sz w:val="28"/>
          <w:szCs w:val="28"/>
          <w:rtl/>
        </w:rPr>
        <w:t xml:space="preserve"> </w:t>
      </w:r>
      <w:r w:rsidR="002724E2">
        <w:rPr>
          <w:rStyle w:val="label"/>
          <w:rFonts w:cs="B Mitra" w:hint="cs"/>
          <w:sz w:val="28"/>
          <w:szCs w:val="28"/>
          <w:rtl/>
        </w:rPr>
        <w:t xml:space="preserve">با عنوان </w:t>
      </w:r>
      <w:r w:rsidR="002724E2">
        <w:rPr>
          <w:rStyle w:val="label"/>
          <w:rFonts w:cs="Calibri" w:hint="cs"/>
          <w:sz w:val="28"/>
          <w:szCs w:val="28"/>
          <w:rtl/>
        </w:rPr>
        <w:t>"</w:t>
      </w:r>
      <w:r w:rsidR="002724E2">
        <w:rPr>
          <w:rStyle w:val="label"/>
          <w:rFonts w:cs="B Mitra" w:hint="cs"/>
          <w:sz w:val="28"/>
          <w:szCs w:val="28"/>
          <w:rtl/>
        </w:rPr>
        <w:t>سحری من کو؟</w:t>
      </w:r>
      <w:r w:rsidR="002724E2">
        <w:rPr>
          <w:rStyle w:val="label"/>
          <w:rFonts w:cs="Calibri" w:hint="cs"/>
          <w:sz w:val="28"/>
          <w:szCs w:val="28"/>
          <w:rtl/>
        </w:rPr>
        <w:t xml:space="preserve">" </w:t>
      </w:r>
      <w:r w:rsidRPr="00224E2B">
        <w:rPr>
          <w:rStyle w:val="label"/>
          <w:rFonts w:cs="B Mitra" w:hint="cs"/>
          <w:sz w:val="28"/>
          <w:szCs w:val="28"/>
          <w:rtl/>
        </w:rPr>
        <w:t>به همت انجمن علمی دانشجویان تغذیه</w:t>
      </w:r>
    </w:p>
    <w:p w:rsidR="005D0C0F" w:rsidRPr="00224E2B" w:rsidRDefault="00F3543E" w:rsidP="00F3543E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24E2B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4656960" cy="3493667"/>
            <wp:effectExtent l="0" t="0" r="0" b="0"/>
            <wp:docPr id="11" name="Picture 11" descr="G:\aks\روزه داری صحیح\IMG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ks\روزه داری صحیح\IMG_3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74" cy="349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3E" w:rsidRPr="00224E2B" w:rsidRDefault="00F3543E" w:rsidP="00F3543E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24E2B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4638675" cy="3087618"/>
            <wp:effectExtent l="0" t="0" r="0" b="0"/>
            <wp:docPr id="13" name="Picture 13" descr="C:\Users\admin\Desktop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36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112" cy="31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3E" w:rsidRPr="00224E2B" w:rsidRDefault="00F3543E" w:rsidP="00F3543E">
      <w:pPr>
        <w:bidi/>
        <w:jc w:val="center"/>
        <w:rPr>
          <w:rFonts w:cs="B Mitra"/>
          <w:sz w:val="24"/>
          <w:szCs w:val="24"/>
          <w:rtl/>
          <w:lang w:bidi="fa-IR"/>
        </w:rPr>
      </w:pPr>
      <w:r w:rsidRPr="00224E2B">
        <w:rPr>
          <w:rStyle w:val="label"/>
          <w:rFonts w:cs="B Mitra"/>
          <w:sz w:val="24"/>
          <w:szCs w:val="24"/>
          <w:rtl/>
        </w:rPr>
        <w:t>مراسم تغذیه صحیح در ماه مبارک رمضان</w:t>
      </w:r>
    </w:p>
    <w:p w:rsidR="00F3543E" w:rsidRPr="00224E2B" w:rsidRDefault="00F3543E" w:rsidP="00F3543E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C526AC" w:rsidRPr="00224E2B" w:rsidRDefault="00C526AC" w:rsidP="00C526AC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F3543E" w:rsidRPr="00224E2B" w:rsidRDefault="00C526AC" w:rsidP="00C526AC">
      <w:pPr>
        <w:bidi/>
        <w:jc w:val="both"/>
        <w:rPr>
          <w:rFonts w:cs="B Mitra"/>
          <w:sz w:val="28"/>
          <w:szCs w:val="28"/>
          <w:rtl/>
        </w:rPr>
      </w:pPr>
      <w:r w:rsidRPr="00224E2B">
        <w:rPr>
          <w:rFonts w:cs="B Mitra" w:hint="cs"/>
          <w:sz w:val="28"/>
          <w:szCs w:val="28"/>
          <w:rtl/>
          <w:lang w:bidi="fa-IR"/>
        </w:rPr>
        <w:lastRenderedPageBreak/>
        <w:t>25)</w:t>
      </w:r>
      <w:r w:rsidRPr="00224E2B">
        <w:rPr>
          <w:rFonts w:cs="B Mitra"/>
          <w:sz w:val="28"/>
          <w:szCs w:val="28"/>
          <w:rtl/>
        </w:rPr>
        <w:t xml:space="preserve"> برگزاری مراسم روز جهاني رژيم درمانگر</w:t>
      </w:r>
      <w:r w:rsidRPr="00224E2B">
        <w:rPr>
          <w:rFonts w:cs="B Mitra" w:hint="cs"/>
          <w:sz w:val="28"/>
          <w:szCs w:val="28"/>
          <w:rtl/>
        </w:rPr>
        <w:t xml:space="preserve"> توسط انجمن علمی دانشجویان تغذیه</w:t>
      </w:r>
    </w:p>
    <w:p w:rsidR="00C526AC" w:rsidRPr="00224E2B" w:rsidRDefault="00C526AC" w:rsidP="00C526AC">
      <w:pPr>
        <w:bidi/>
        <w:jc w:val="center"/>
        <w:rPr>
          <w:rFonts w:cs="B Mitra"/>
          <w:rtl/>
          <w:lang w:bidi="fa-IR"/>
        </w:rPr>
      </w:pPr>
      <w:r w:rsidRPr="00224E2B">
        <w:rPr>
          <w:rFonts w:cs="B Mitra"/>
          <w:noProof/>
          <w:rtl/>
          <w:lang w:eastAsia="en-US"/>
        </w:rPr>
        <w:drawing>
          <wp:inline distT="0" distB="0" distL="0" distR="0">
            <wp:extent cx="4951657" cy="3714750"/>
            <wp:effectExtent l="0" t="0" r="1905" b="0"/>
            <wp:docPr id="14" name="Picture 14" descr="G:\aks\روز رژیم درمانگر 95.12.16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ks\روز رژیم درمانگر 95.12.16\IMG_33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563" cy="37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6AC" w:rsidRPr="00224E2B" w:rsidRDefault="00C526AC" w:rsidP="00C526AC">
      <w:pPr>
        <w:bidi/>
        <w:jc w:val="center"/>
        <w:rPr>
          <w:rFonts w:cs="B Mitra"/>
          <w:sz w:val="24"/>
          <w:szCs w:val="24"/>
          <w:rtl/>
        </w:rPr>
      </w:pPr>
      <w:r w:rsidRPr="00224E2B">
        <w:rPr>
          <w:rFonts w:cs="B Mitra"/>
          <w:sz w:val="24"/>
          <w:szCs w:val="24"/>
          <w:rtl/>
        </w:rPr>
        <w:t>مراسم روز جهاني رژيم درمانگر</w:t>
      </w:r>
    </w:p>
    <w:p w:rsidR="00CC215E" w:rsidRDefault="00CC215E" w:rsidP="00CC215E">
      <w:pPr>
        <w:bidi/>
        <w:jc w:val="center"/>
        <w:rPr>
          <w:rFonts w:cs="B Mitra"/>
          <w:sz w:val="24"/>
          <w:szCs w:val="24"/>
          <w:rtl/>
        </w:rPr>
      </w:pPr>
    </w:p>
    <w:p w:rsidR="002724E2" w:rsidRDefault="002724E2" w:rsidP="002724E2">
      <w:pPr>
        <w:bidi/>
        <w:jc w:val="lowKashida"/>
        <w:rPr>
          <w:rFonts w:cs="B Mitra"/>
          <w:sz w:val="28"/>
          <w:szCs w:val="28"/>
          <w:rtl/>
        </w:rPr>
      </w:pPr>
      <w:r w:rsidRPr="002724E2">
        <w:rPr>
          <w:rFonts w:cs="B Mitra" w:hint="cs"/>
          <w:sz w:val="28"/>
          <w:szCs w:val="28"/>
          <w:rtl/>
        </w:rPr>
        <w:t>26</w:t>
      </w:r>
      <w:r>
        <w:rPr>
          <w:rFonts w:cs="B Mitra" w:hint="cs"/>
          <w:sz w:val="28"/>
          <w:szCs w:val="28"/>
          <w:rtl/>
        </w:rPr>
        <w:t>) همکاری در برگزاری انتخابات انجمن تغذیه ایران- شاخه آذربایجانشرقی</w:t>
      </w:r>
    </w:p>
    <w:p w:rsidR="002724E2" w:rsidRDefault="002724E2" w:rsidP="002724E2">
      <w:pPr>
        <w:bidi/>
        <w:jc w:val="lowKashida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27) برگزاری مراسم جشن فارغ التحصیلی</w:t>
      </w:r>
    </w:p>
    <w:p w:rsidR="002724E2" w:rsidRDefault="002724E2" w:rsidP="002724E2">
      <w:pPr>
        <w:bidi/>
        <w:jc w:val="lowKashida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28) برگزاری مراسم جشن روز معلم</w:t>
      </w:r>
    </w:p>
    <w:p w:rsidR="002724E2" w:rsidRPr="002724E2" w:rsidRDefault="002724E2" w:rsidP="002724E2">
      <w:pPr>
        <w:bidi/>
        <w:jc w:val="lowKashida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29) برگزاری مراسم جشن روز مادر و مسابقه کتابخوانی</w:t>
      </w:r>
    </w:p>
    <w:p w:rsidR="00CC215E" w:rsidRPr="00224E2B" w:rsidRDefault="002724E2" w:rsidP="00CC215E">
      <w:pPr>
        <w:bidi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30</w:t>
      </w:r>
      <w:r w:rsidR="00CC215E" w:rsidRPr="00224E2B">
        <w:rPr>
          <w:rFonts w:cs="B Mitra" w:hint="cs"/>
          <w:sz w:val="28"/>
          <w:szCs w:val="28"/>
          <w:rtl/>
          <w:lang w:bidi="fa-IR"/>
        </w:rPr>
        <w:t>) افتخار آفرینی دانشجویی دانشکده تغذیه و علوم غذایی</w:t>
      </w:r>
    </w:p>
    <w:p w:rsidR="00CC215E" w:rsidRPr="00224E2B" w:rsidRDefault="00CC215E" w:rsidP="00CC215E">
      <w:pPr>
        <w:pStyle w:val="ListParagraph"/>
        <w:numPr>
          <w:ilvl w:val="0"/>
          <w:numId w:val="47"/>
        </w:numPr>
        <w:bidi/>
        <w:jc w:val="both"/>
        <w:rPr>
          <w:rFonts w:cs="B Mitra"/>
          <w:sz w:val="28"/>
          <w:szCs w:val="28"/>
          <w:lang w:bidi="fa-IR"/>
        </w:rPr>
      </w:pPr>
      <w:r w:rsidRPr="00224E2B">
        <w:rPr>
          <w:rFonts w:cs="B Mitra"/>
          <w:sz w:val="28"/>
          <w:szCs w:val="28"/>
          <w:rtl/>
        </w:rPr>
        <w:t>کسب مقام سوم کشوری در رشته ورزشی کاراته سبک شیتوریو توسط آقای هاشم اندیشمند</w:t>
      </w:r>
      <w:r w:rsidRPr="00224E2B">
        <w:rPr>
          <w:rFonts w:cs="B Mitra" w:hint="cs"/>
          <w:sz w:val="28"/>
          <w:szCs w:val="28"/>
          <w:rtl/>
        </w:rPr>
        <w:t xml:space="preserve"> </w:t>
      </w:r>
      <w:r w:rsidRPr="00224E2B">
        <w:rPr>
          <w:rFonts w:cs="B Mitra"/>
          <w:sz w:val="28"/>
          <w:szCs w:val="28"/>
          <w:rtl/>
        </w:rPr>
        <w:t>دانشجوی رشته علوم و صنایع غذایی مقطع کارشناسی ارشد</w:t>
      </w:r>
    </w:p>
    <w:p w:rsidR="00CC215E" w:rsidRPr="00224E2B" w:rsidRDefault="00CC215E" w:rsidP="00CC215E">
      <w:pPr>
        <w:pStyle w:val="ListParagraph"/>
        <w:bidi/>
        <w:jc w:val="both"/>
        <w:rPr>
          <w:rFonts w:cs="B Mitra"/>
          <w:sz w:val="28"/>
          <w:szCs w:val="28"/>
          <w:rtl/>
        </w:rPr>
      </w:pPr>
    </w:p>
    <w:p w:rsidR="00CC215E" w:rsidRPr="00224E2B" w:rsidRDefault="00CC215E" w:rsidP="00CC215E">
      <w:pPr>
        <w:pStyle w:val="ListParagraph"/>
        <w:bidi/>
        <w:jc w:val="center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/>
          <w:noProof/>
          <w:sz w:val="28"/>
          <w:szCs w:val="28"/>
          <w:rtl/>
          <w:lang w:eastAsia="en-US"/>
        </w:rPr>
        <w:lastRenderedPageBreak/>
        <w:drawing>
          <wp:inline distT="0" distB="0" distL="0" distR="0">
            <wp:extent cx="4743450" cy="3638643"/>
            <wp:effectExtent l="0" t="0" r="0" b="0"/>
            <wp:docPr id="19" name="Picture 19" descr="C:\Users\admin\Desktop\هاشم%20اندیشم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هاشم%20اندیشمند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477" cy="36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E" w:rsidRPr="00224E2B" w:rsidRDefault="00CC215E" w:rsidP="00CC215E">
      <w:pPr>
        <w:bidi/>
        <w:jc w:val="center"/>
        <w:rPr>
          <w:rFonts w:cs="B Mitra"/>
          <w:sz w:val="24"/>
          <w:szCs w:val="24"/>
          <w:rtl/>
          <w:lang w:bidi="fa-IR"/>
        </w:rPr>
      </w:pPr>
      <w:r w:rsidRPr="00224E2B">
        <w:rPr>
          <w:rFonts w:cs="B Mitra"/>
          <w:sz w:val="24"/>
          <w:szCs w:val="24"/>
          <w:rtl/>
        </w:rPr>
        <w:t xml:space="preserve">آقای هاشم اندیشمند دانشجوی رشته </w:t>
      </w:r>
      <w:r w:rsidRPr="00224E2B">
        <w:rPr>
          <w:rFonts w:cs="B Mitra" w:hint="cs"/>
          <w:sz w:val="24"/>
          <w:szCs w:val="24"/>
          <w:rtl/>
        </w:rPr>
        <w:t xml:space="preserve">کارشناسی ارشد </w:t>
      </w:r>
      <w:r w:rsidRPr="00224E2B">
        <w:rPr>
          <w:rFonts w:cs="B Mitra"/>
          <w:sz w:val="24"/>
          <w:szCs w:val="24"/>
          <w:rtl/>
        </w:rPr>
        <w:t>علوم و صنایع غذایی</w:t>
      </w:r>
    </w:p>
    <w:p w:rsidR="00BC0B1C" w:rsidRDefault="00BC0B1C" w:rsidP="00BC0B1C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کسب عنوان دانشجوی نمونه دانشگاه توسط آقای یاسر خواجه بیشک </w:t>
      </w:r>
      <w:r w:rsidR="00F24A48">
        <w:rPr>
          <w:rFonts w:cs="B Mitra" w:hint="cs"/>
          <w:sz w:val="28"/>
          <w:szCs w:val="28"/>
          <w:rtl/>
          <w:lang w:bidi="fa-IR"/>
        </w:rPr>
        <w:t xml:space="preserve">دانشجوی دکترای تغذیه </w:t>
      </w:r>
      <w:r w:rsidRPr="00224E2B">
        <w:rPr>
          <w:rFonts w:cs="B Mitra" w:hint="cs"/>
          <w:sz w:val="28"/>
          <w:szCs w:val="28"/>
          <w:rtl/>
          <w:lang w:bidi="fa-IR"/>
        </w:rPr>
        <w:t>در سال 94</w:t>
      </w:r>
    </w:p>
    <w:p w:rsidR="00F24A48" w:rsidRDefault="00F24A48" w:rsidP="00F24A48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lang w:bidi="fa-IR"/>
        </w:rPr>
      </w:pPr>
      <w:r w:rsidRPr="00224E2B">
        <w:rPr>
          <w:rFonts w:cs="B Mitra"/>
          <w:noProof/>
          <w:sz w:val="28"/>
          <w:szCs w:val="28"/>
          <w:rtl/>
          <w:lang w:eastAsia="en-US"/>
        </w:rPr>
        <w:drawing>
          <wp:inline distT="0" distB="0" distL="0" distR="0" wp14:anchorId="623AA3EA" wp14:editId="7EAF261D">
            <wp:extent cx="3114675" cy="3619500"/>
            <wp:effectExtent l="0" t="0" r="9525" b="0"/>
            <wp:docPr id="12" name="Picture 12" descr="C:\Users\admin\Desktop\اهم فعالیتها\افتخار آفرینی دانشجویی\دانشجوی نمونه 94-یاسر خواجه بیش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اهم فعالیتها\افتخار آفرینی دانشجویی\دانشجوی نمونه 94-یاسر خواجه بیشک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916" cy="36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48" w:rsidRDefault="00F24A48" w:rsidP="00F24A48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lastRenderedPageBreak/>
        <w:t xml:space="preserve">آقای یاسر خواجه بیشک </w:t>
      </w:r>
      <w:r>
        <w:rPr>
          <w:rFonts w:cs="B Mitra" w:hint="cs"/>
          <w:sz w:val="28"/>
          <w:szCs w:val="28"/>
          <w:rtl/>
          <w:lang w:bidi="fa-IR"/>
        </w:rPr>
        <w:t>دانشجوی دکترای تغذیه مسئول بسیج دانشگاه تا سال 94</w:t>
      </w:r>
    </w:p>
    <w:p w:rsidR="00F24A48" w:rsidRDefault="00F24A48" w:rsidP="00F24A48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آقای یاسر خواجه بیشک </w:t>
      </w:r>
      <w:r>
        <w:rPr>
          <w:rFonts w:cs="B Mitra" w:hint="cs"/>
          <w:sz w:val="28"/>
          <w:szCs w:val="28"/>
          <w:rtl/>
          <w:lang w:bidi="fa-IR"/>
        </w:rPr>
        <w:t>دانشجوی دکترای تغذیه دبیر انجمن های علمی دانشجویی دانشگاه از سال 95 تاکنون</w:t>
      </w:r>
    </w:p>
    <w:p w:rsidR="00F24A48" w:rsidRDefault="00F24A48" w:rsidP="00F24A48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آقای یاسر خواجه بیشک </w:t>
      </w:r>
      <w:r>
        <w:rPr>
          <w:rFonts w:cs="B Mitra" w:hint="cs"/>
          <w:sz w:val="28"/>
          <w:szCs w:val="28"/>
          <w:rtl/>
          <w:lang w:bidi="fa-IR"/>
        </w:rPr>
        <w:t xml:space="preserve">دانشجوی دکترای تغذیه دبیر انجمن علمی دانشجویی تغذیه </w:t>
      </w:r>
    </w:p>
    <w:p w:rsidR="00224E2B" w:rsidRDefault="00F24A48" w:rsidP="00F24A48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کسب عنوان </w:t>
      </w:r>
      <w:r>
        <w:rPr>
          <w:rFonts w:cs="B Mitra" w:hint="cs"/>
          <w:sz w:val="28"/>
          <w:szCs w:val="28"/>
          <w:rtl/>
          <w:lang w:bidi="fa-IR"/>
        </w:rPr>
        <w:t xml:space="preserve">پژوهشگر برتر دانشجویی دانشگاه </w:t>
      </w:r>
      <w:r w:rsidRPr="00224E2B">
        <w:rPr>
          <w:rFonts w:cs="B Mitra" w:hint="cs"/>
          <w:sz w:val="28"/>
          <w:szCs w:val="28"/>
          <w:rtl/>
          <w:lang w:bidi="fa-IR"/>
        </w:rPr>
        <w:t xml:space="preserve">توسط آقای یاسر خواجه بیشک </w:t>
      </w:r>
      <w:r>
        <w:rPr>
          <w:rFonts w:cs="B Mitra" w:hint="cs"/>
          <w:sz w:val="28"/>
          <w:szCs w:val="28"/>
          <w:rtl/>
          <w:lang w:bidi="fa-IR"/>
        </w:rPr>
        <w:t xml:space="preserve">دانشجوی دکترای تغذیه </w:t>
      </w:r>
    </w:p>
    <w:p w:rsidR="0011689F" w:rsidRDefault="0011689F" w:rsidP="0011689F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11689F">
        <w:rPr>
          <w:rFonts w:cs="B Mitra" w:hint="cs"/>
          <w:sz w:val="28"/>
          <w:szCs w:val="28"/>
          <w:rtl/>
          <w:lang w:bidi="fa-IR"/>
        </w:rPr>
        <w:t xml:space="preserve">کسب عنوان موفق ترین گروه جهادی بسیج در سال 94 به فرماندهی </w:t>
      </w:r>
      <w:r>
        <w:rPr>
          <w:rFonts w:cs="B Mitra" w:hint="cs"/>
          <w:sz w:val="28"/>
          <w:szCs w:val="28"/>
          <w:rtl/>
          <w:lang w:bidi="fa-IR"/>
        </w:rPr>
        <w:t xml:space="preserve">دانشجو آقای </w:t>
      </w:r>
      <w:r w:rsidRPr="0011689F">
        <w:rPr>
          <w:rFonts w:cs="B Mitra" w:hint="cs"/>
          <w:sz w:val="28"/>
          <w:szCs w:val="28"/>
          <w:rtl/>
          <w:lang w:bidi="fa-IR"/>
        </w:rPr>
        <w:t>یاسر خواجه بیشک</w:t>
      </w:r>
    </w:p>
    <w:p w:rsidR="00522C1F" w:rsidRDefault="00522C1F" w:rsidP="00522C1F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11689F">
        <w:rPr>
          <w:rFonts w:cs="B Mitra" w:hint="cs"/>
          <w:sz w:val="28"/>
          <w:szCs w:val="28"/>
          <w:rtl/>
          <w:lang w:bidi="fa-IR"/>
        </w:rPr>
        <w:t>کسب مقام دوم رشته نشریات (سیاسی) در ششمین جشنواره فرهنگی هنری دانشگاههای علوم پزشکی توسط دانشجو آقای یاسر خواجه بیشک در سال 93</w:t>
      </w:r>
    </w:p>
    <w:p w:rsidR="0011689F" w:rsidRPr="0011689F" w:rsidRDefault="0011689F" w:rsidP="0011689F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ک</w:t>
      </w:r>
      <w:r w:rsidR="00BC0B1C" w:rsidRPr="00224E2B">
        <w:rPr>
          <w:rFonts w:cs="B Mitra" w:hint="cs"/>
          <w:sz w:val="28"/>
          <w:szCs w:val="28"/>
          <w:rtl/>
          <w:lang w:bidi="fa-IR"/>
        </w:rPr>
        <w:t xml:space="preserve">سب رتبه سوم بخش ویژه- پویایی در نهمین جشنواره نشریات دانشجویی دانشگاههای علوم پزشکی </w:t>
      </w:r>
      <w:r w:rsidR="000530EF" w:rsidRPr="00224E2B">
        <w:rPr>
          <w:rFonts w:cs="B Mitra" w:hint="cs"/>
          <w:sz w:val="28"/>
          <w:szCs w:val="28"/>
          <w:rtl/>
          <w:lang w:bidi="fa-IR"/>
        </w:rPr>
        <w:t xml:space="preserve">توسط خانم لاله پیاهو دانشجوی دکترای تغذیه </w:t>
      </w:r>
      <w:r w:rsidR="00BC0B1C" w:rsidRPr="00224E2B">
        <w:rPr>
          <w:rFonts w:cs="B Mitra" w:hint="cs"/>
          <w:sz w:val="28"/>
          <w:szCs w:val="28"/>
          <w:rtl/>
          <w:lang w:bidi="fa-IR"/>
        </w:rPr>
        <w:t>در سال 95</w:t>
      </w:r>
    </w:p>
    <w:p w:rsidR="00224E2B" w:rsidRDefault="00BC0B1C" w:rsidP="00F24A48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 xml:space="preserve">کسب مدال طلا توسط جمال سرایی در دوازدهمین المپیاد ورزشی در سال 95 </w:t>
      </w:r>
    </w:p>
    <w:p w:rsidR="00117703" w:rsidRDefault="00117703" w:rsidP="0011689F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rtl/>
          <w:lang w:bidi="fa-IR"/>
        </w:rPr>
      </w:pPr>
      <w:r w:rsidRPr="00117703">
        <w:rPr>
          <w:rFonts w:cs="B Mitra"/>
          <w:noProof/>
          <w:sz w:val="28"/>
          <w:szCs w:val="28"/>
          <w:rtl/>
          <w:lang w:eastAsia="en-US"/>
        </w:rPr>
        <w:drawing>
          <wp:inline distT="0" distB="0" distL="0" distR="0">
            <wp:extent cx="3894959" cy="5191870"/>
            <wp:effectExtent l="0" t="0" r="0" b="8890"/>
            <wp:docPr id="17" name="Picture 17" descr="G:\روابط عمومی\گزارش عملکرد دانشکده تغذیه\جوایز - رتبه برتر\المپیاد ورزشی 95- طل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روابط عمومی\گزارش عملکرد دانشکده تغذیه\جوایز - رتبه برتر\المپیاد ورزشی 95- طلا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70" cy="51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27" w:rsidRPr="0011689F" w:rsidRDefault="002C2B27" w:rsidP="002C2B27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lang w:bidi="fa-IR"/>
        </w:rPr>
      </w:pPr>
    </w:p>
    <w:p w:rsidR="00BC0B1C" w:rsidRDefault="00BC0B1C" w:rsidP="00BC0B1C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224E2B">
        <w:rPr>
          <w:rFonts w:cs="B Mitra" w:hint="cs"/>
          <w:sz w:val="28"/>
          <w:szCs w:val="28"/>
          <w:rtl/>
          <w:lang w:bidi="fa-IR"/>
        </w:rPr>
        <w:t>کسب مدال نقره توسط امین مکاری یامچی در دوازدهمین المپیاد ورزشی در سال 95</w:t>
      </w:r>
    </w:p>
    <w:p w:rsidR="00593EF2" w:rsidRDefault="00F24A48" w:rsidP="00593EF2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lang w:bidi="fa-IR"/>
        </w:rPr>
      </w:pPr>
      <w:r w:rsidRPr="00224E2B">
        <w:rPr>
          <w:rFonts w:cs="B Mitra"/>
          <w:noProof/>
          <w:sz w:val="28"/>
          <w:szCs w:val="28"/>
          <w:rtl/>
          <w:lang w:eastAsia="en-US"/>
        </w:rPr>
        <w:drawing>
          <wp:inline distT="0" distB="0" distL="0" distR="0" wp14:anchorId="0183A4C3" wp14:editId="32548929">
            <wp:extent cx="3730051" cy="4972050"/>
            <wp:effectExtent l="0" t="0" r="3810" b="0"/>
            <wp:docPr id="20" name="Picture 20" descr="C:\Users\admin\Desktop\اهم فعالیتها\افتخار آفرینی دانشجویی\المپیاد ورزشی 95 - نقر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اهم فعالیتها\افتخار آفرینی دانشجویی\المپیاد ورزشی 95 - نقر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56" cy="499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EF2" w:rsidRDefault="00593EF2" w:rsidP="00593EF2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rtl/>
          <w:lang w:bidi="fa-IR"/>
        </w:rPr>
      </w:pPr>
    </w:p>
    <w:p w:rsidR="002C2B27" w:rsidRDefault="002C2B27" w:rsidP="002C2B27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rtl/>
          <w:lang w:bidi="fa-IR"/>
        </w:rPr>
      </w:pPr>
    </w:p>
    <w:p w:rsidR="002C2B27" w:rsidRPr="00593EF2" w:rsidRDefault="002C2B27" w:rsidP="002C2B27">
      <w:pPr>
        <w:pStyle w:val="ListParagraph"/>
        <w:bidi/>
        <w:spacing w:after="200" w:line="276" w:lineRule="auto"/>
        <w:jc w:val="center"/>
        <w:rPr>
          <w:rFonts w:cs="B Mitra"/>
          <w:sz w:val="28"/>
          <w:szCs w:val="28"/>
          <w:lang w:bidi="fa-IR"/>
        </w:rPr>
      </w:pPr>
    </w:p>
    <w:p w:rsidR="00BC0B1C" w:rsidRDefault="00593EF2" w:rsidP="00593EF2">
      <w:pPr>
        <w:pStyle w:val="ListParagraph"/>
        <w:numPr>
          <w:ilvl w:val="0"/>
          <w:numId w:val="48"/>
        </w:numPr>
        <w:bidi/>
        <w:spacing w:after="200" w:line="276" w:lineRule="auto"/>
        <w:jc w:val="lowKashida"/>
        <w:rPr>
          <w:rFonts w:cs="B Mitra"/>
          <w:sz w:val="28"/>
          <w:szCs w:val="28"/>
          <w:lang w:bidi="fa-IR"/>
        </w:rPr>
      </w:pPr>
      <w:r w:rsidRPr="00593EF2">
        <w:rPr>
          <w:rFonts w:cs="B Mitra" w:hint="eastAsia"/>
          <w:sz w:val="28"/>
          <w:szCs w:val="28"/>
          <w:rtl/>
          <w:lang w:bidi="fa-IR"/>
        </w:rPr>
        <w:t>مقام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آور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دانشجو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ان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دانشکده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تغذ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و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علوم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غذا</w:t>
      </w:r>
      <w:r w:rsidRPr="00593EF2">
        <w:rPr>
          <w:rFonts w:cs="B Mitra" w:hint="cs"/>
          <w:sz w:val="28"/>
          <w:szCs w:val="28"/>
          <w:rtl/>
          <w:lang w:bidi="fa-IR"/>
        </w:rPr>
        <w:t>یی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در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هشتم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ن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جشنواره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فرهنگ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وزارت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بهداشت</w:t>
      </w:r>
      <w:r w:rsidR="002F3720">
        <w:rPr>
          <w:rFonts w:cs="B Mitra" w:hint="cs"/>
          <w:sz w:val="28"/>
          <w:szCs w:val="28"/>
          <w:rtl/>
          <w:lang w:bidi="fa-IR"/>
        </w:rPr>
        <w:t xml:space="preserve"> در سال 96</w:t>
      </w:r>
    </w:p>
    <w:p w:rsidR="00593EF2" w:rsidRPr="00593EF2" w:rsidRDefault="00593EF2" w:rsidP="00593EF2">
      <w:pPr>
        <w:pStyle w:val="ListParagraph"/>
        <w:bidi/>
        <w:spacing w:after="200" w:line="276" w:lineRule="auto"/>
        <w:rPr>
          <w:rFonts w:cs="B Mitra"/>
          <w:sz w:val="28"/>
          <w:szCs w:val="28"/>
          <w:rtl/>
          <w:lang w:bidi="fa-IR"/>
        </w:rPr>
      </w:pPr>
      <w:r w:rsidRPr="00593EF2">
        <w:rPr>
          <w:rFonts w:cs="B Mitra" w:hint="eastAsia"/>
          <w:sz w:val="28"/>
          <w:szCs w:val="28"/>
          <w:rtl/>
          <w:lang w:bidi="fa-IR"/>
        </w:rPr>
        <w:t>در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بخش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بهتر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ن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کارگردان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نما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ش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نامه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خوان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>
        <w:rPr>
          <w:rFonts w:cs="B Mitra"/>
          <w:sz w:val="28"/>
          <w:szCs w:val="28"/>
          <w:lang w:bidi="fa-IR"/>
        </w:rPr>
        <w:t xml:space="preserve"> :</w:t>
      </w:r>
      <w:r w:rsidRPr="00593EF2">
        <w:rPr>
          <w:rFonts w:cs="B Mitra" w:hint="eastAsia"/>
          <w:sz w:val="28"/>
          <w:szCs w:val="28"/>
          <w:rtl/>
          <w:lang w:bidi="fa-IR"/>
        </w:rPr>
        <w:t>سحر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عل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قل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پور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دانشجو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کارشناس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صنا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ع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غذا</w:t>
      </w:r>
      <w:r w:rsidRPr="00593EF2">
        <w:rPr>
          <w:rFonts w:cs="B Mitra" w:hint="cs"/>
          <w:sz w:val="28"/>
          <w:szCs w:val="28"/>
          <w:rtl/>
          <w:lang w:bidi="fa-IR"/>
        </w:rPr>
        <w:t>یی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خوانشگر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و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مجتب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رضا</w:t>
      </w:r>
      <w:r w:rsidRPr="00593EF2">
        <w:rPr>
          <w:rFonts w:cs="B Mitra" w:hint="cs"/>
          <w:sz w:val="28"/>
          <w:szCs w:val="28"/>
          <w:rtl/>
          <w:lang w:bidi="fa-IR"/>
        </w:rPr>
        <w:t>یی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دانشجو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کارشناس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علوم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تغذ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خوانشگر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و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کارگردان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نما</w:t>
      </w:r>
      <w:r w:rsidRPr="00593EF2">
        <w:rPr>
          <w:rFonts w:cs="B Mitra" w:hint="cs"/>
          <w:sz w:val="28"/>
          <w:szCs w:val="28"/>
          <w:rtl/>
          <w:lang w:bidi="fa-IR"/>
        </w:rPr>
        <w:t>ی</w:t>
      </w:r>
      <w:r w:rsidRPr="00593EF2">
        <w:rPr>
          <w:rFonts w:cs="B Mitra" w:hint="eastAsia"/>
          <w:sz w:val="28"/>
          <w:szCs w:val="28"/>
          <w:rtl/>
          <w:lang w:bidi="fa-IR"/>
        </w:rPr>
        <w:t>ش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 w:rsidRPr="00593EF2">
        <w:rPr>
          <w:rFonts w:cs="B Mitra" w:hint="eastAsia"/>
          <w:sz w:val="28"/>
          <w:szCs w:val="28"/>
          <w:rtl/>
          <w:lang w:bidi="fa-IR"/>
        </w:rPr>
        <w:t>نامه</w:t>
      </w:r>
      <w:r w:rsidRPr="00593EF2">
        <w:rPr>
          <w:rFonts w:cs="B Mitra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" پزشک نازنین" </w:t>
      </w:r>
      <w:r w:rsidRPr="00593EF2">
        <w:rPr>
          <w:rFonts w:cs="B Mitra" w:hint="eastAsia"/>
          <w:sz w:val="28"/>
          <w:szCs w:val="28"/>
          <w:rtl/>
          <w:lang w:bidi="fa-IR"/>
        </w:rPr>
        <w:t>بودند</w:t>
      </w:r>
      <w:r>
        <w:rPr>
          <w:rFonts w:cs="B Mitra" w:hint="cs"/>
          <w:sz w:val="28"/>
          <w:szCs w:val="28"/>
          <w:rtl/>
          <w:lang w:bidi="fa-IR"/>
        </w:rPr>
        <w:t>.</w:t>
      </w:r>
    </w:p>
    <w:p w:rsidR="00CC215E" w:rsidRPr="00224E2B" w:rsidRDefault="00CC215E" w:rsidP="00CC215E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CC215E" w:rsidRPr="00224E2B" w:rsidRDefault="00CC215E" w:rsidP="00CC215E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CC215E" w:rsidRDefault="002C2B27" w:rsidP="002C2B27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C2B27">
        <w:rPr>
          <w:rFonts w:cs="B Mitra"/>
          <w:noProof/>
          <w:sz w:val="32"/>
          <w:szCs w:val="32"/>
          <w:rtl/>
          <w:lang w:eastAsia="en-US"/>
        </w:rPr>
        <w:lastRenderedPageBreak/>
        <w:drawing>
          <wp:inline distT="0" distB="0" distL="0" distR="0">
            <wp:extent cx="3628390" cy="2659523"/>
            <wp:effectExtent l="0" t="0" r="0" b="7620"/>
            <wp:docPr id="21" name="Picture 2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83" cy="26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27" w:rsidRDefault="002C2B27" w:rsidP="002C2B27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C2B27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3657600" cy="2438400"/>
            <wp:effectExtent l="0" t="0" r="0" b="0"/>
            <wp:docPr id="22" name="Picture 2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83" cy="24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27" w:rsidRPr="00224E2B" w:rsidRDefault="002C2B27" w:rsidP="002C2B27">
      <w:pPr>
        <w:bidi/>
        <w:jc w:val="center"/>
        <w:rPr>
          <w:rFonts w:cs="B Mitra"/>
          <w:sz w:val="32"/>
          <w:szCs w:val="32"/>
          <w:rtl/>
          <w:lang w:bidi="fa-IR"/>
        </w:rPr>
      </w:pPr>
      <w:r w:rsidRPr="002C2B27">
        <w:rPr>
          <w:rFonts w:cs="B Mitra"/>
          <w:noProof/>
          <w:sz w:val="32"/>
          <w:szCs w:val="32"/>
          <w:rtl/>
          <w:lang w:eastAsia="en-US"/>
        </w:rPr>
        <w:drawing>
          <wp:inline distT="0" distB="0" distL="0" distR="0">
            <wp:extent cx="3628390" cy="2743200"/>
            <wp:effectExtent l="0" t="0" r="0" b="0"/>
            <wp:docPr id="23" name="Picture 2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26" cy="27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E" w:rsidRDefault="002F3720" w:rsidP="002F3720">
      <w:pPr>
        <w:pStyle w:val="ListParagraph"/>
        <w:numPr>
          <w:ilvl w:val="0"/>
          <w:numId w:val="48"/>
        </w:numPr>
        <w:bidi/>
        <w:jc w:val="both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</w:rPr>
        <w:lastRenderedPageBreak/>
        <w:t xml:space="preserve">در </w:t>
      </w:r>
      <w:r w:rsidRPr="002F3720">
        <w:rPr>
          <w:rFonts w:cs="B Mitra"/>
          <w:sz w:val="28"/>
          <w:szCs w:val="28"/>
          <w:rtl/>
        </w:rPr>
        <w:t>مراسم تجلیل از "ستارگان ادبی" دانشگاه علوم پزشکی تبریز</w:t>
      </w:r>
      <w:r>
        <w:rPr>
          <w:rFonts w:cs="B Mitra" w:hint="cs"/>
          <w:sz w:val="28"/>
          <w:szCs w:val="28"/>
          <w:rtl/>
        </w:rPr>
        <w:t xml:space="preserve"> در سال 96</w:t>
      </w:r>
      <w:r w:rsidR="00116666">
        <w:rPr>
          <w:rFonts w:cs="B Mitra" w:hint="cs"/>
          <w:sz w:val="28"/>
          <w:szCs w:val="28"/>
          <w:rtl/>
        </w:rPr>
        <w:t xml:space="preserve"> </w:t>
      </w:r>
    </w:p>
    <w:p w:rsidR="00045D78" w:rsidRDefault="00116666" w:rsidP="00045D78">
      <w:pPr>
        <w:pStyle w:val="ListParagraph"/>
        <w:bidi/>
        <w:rPr>
          <w:rStyle w:val="label"/>
          <w:rFonts w:cs="B Mitra"/>
          <w:sz w:val="28"/>
          <w:szCs w:val="28"/>
          <w:rtl/>
        </w:rPr>
      </w:pPr>
      <w:r>
        <w:rPr>
          <w:rStyle w:val="label"/>
          <w:rFonts w:cs="B Mitra" w:hint="cs"/>
          <w:sz w:val="28"/>
          <w:szCs w:val="28"/>
          <w:rtl/>
        </w:rPr>
        <w:t xml:space="preserve">کسب </w:t>
      </w:r>
      <w:r w:rsidRPr="00116666">
        <w:rPr>
          <w:rStyle w:val="label"/>
          <w:rFonts w:cs="B Mitra"/>
          <w:sz w:val="28"/>
          <w:szCs w:val="28"/>
          <w:rtl/>
        </w:rPr>
        <w:t>رتبه اول داستان کوتاه</w:t>
      </w:r>
      <w:r>
        <w:rPr>
          <w:rStyle w:val="label"/>
          <w:rFonts w:cs="B Mitra" w:hint="cs"/>
          <w:sz w:val="28"/>
          <w:szCs w:val="28"/>
          <w:rtl/>
        </w:rPr>
        <w:t xml:space="preserve"> توسط </w:t>
      </w:r>
      <w:r w:rsidRPr="00116666">
        <w:rPr>
          <w:rStyle w:val="label"/>
          <w:rFonts w:cs="B Mitra"/>
          <w:sz w:val="28"/>
          <w:szCs w:val="28"/>
          <w:rtl/>
        </w:rPr>
        <w:t xml:space="preserve">مجتبی رضایی دانشجوی کارشناسی علوم تغذیه </w:t>
      </w:r>
      <w:r w:rsidRPr="00116666">
        <w:rPr>
          <w:rFonts w:cs="B Mitra"/>
          <w:sz w:val="28"/>
          <w:szCs w:val="28"/>
        </w:rPr>
        <w:br/>
      </w:r>
      <w:r>
        <w:rPr>
          <w:rStyle w:val="label"/>
          <w:rFonts w:cs="B Mitra" w:hint="cs"/>
          <w:sz w:val="28"/>
          <w:szCs w:val="28"/>
          <w:rtl/>
        </w:rPr>
        <w:t xml:space="preserve">سمیرا </w:t>
      </w:r>
      <w:r w:rsidRPr="00116666">
        <w:rPr>
          <w:rStyle w:val="label"/>
          <w:rFonts w:cs="B Mitra"/>
          <w:sz w:val="28"/>
          <w:szCs w:val="28"/>
          <w:rtl/>
        </w:rPr>
        <w:t>میرزانجفی</w:t>
      </w:r>
      <w:r w:rsidRPr="00116666">
        <w:rPr>
          <w:rStyle w:val="label"/>
          <w:rFonts w:cs="B Mitra"/>
          <w:sz w:val="28"/>
          <w:szCs w:val="28"/>
        </w:rPr>
        <w:t> </w:t>
      </w:r>
      <w:r w:rsidRPr="00116666">
        <w:rPr>
          <w:rStyle w:val="label"/>
          <w:rFonts w:cs="B Mitra"/>
          <w:sz w:val="28"/>
          <w:szCs w:val="28"/>
          <w:rtl/>
        </w:rPr>
        <w:t>دانشجوی کارشناسی ارشد علوم و صنایع غذایی از نفرات شایسته تقدیر داستان کوتاه</w:t>
      </w:r>
    </w:p>
    <w:p w:rsidR="00116666" w:rsidRPr="00116666" w:rsidRDefault="00116666" w:rsidP="00045D78">
      <w:pPr>
        <w:pStyle w:val="ListParagraph"/>
        <w:bidi/>
        <w:jc w:val="center"/>
        <w:rPr>
          <w:rFonts w:cs="B Mitra"/>
          <w:sz w:val="28"/>
          <w:szCs w:val="28"/>
          <w:rtl/>
          <w:lang w:bidi="fa-IR"/>
        </w:rPr>
      </w:pPr>
      <w:r w:rsidRPr="00116666">
        <w:rPr>
          <w:rFonts w:cs="B Mitra"/>
          <w:sz w:val="28"/>
          <w:szCs w:val="28"/>
        </w:rPr>
        <w:br/>
      </w:r>
      <w:r w:rsidR="00045D78" w:rsidRPr="00045D78">
        <w:rPr>
          <w:rFonts w:cs="B Mitra"/>
          <w:noProof/>
          <w:sz w:val="28"/>
          <w:szCs w:val="28"/>
          <w:rtl/>
          <w:lang w:eastAsia="en-US"/>
        </w:rPr>
        <w:drawing>
          <wp:inline distT="0" distB="0" distL="0" distR="0">
            <wp:extent cx="3190875" cy="3190875"/>
            <wp:effectExtent l="0" t="0" r="9525" b="9525"/>
            <wp:docPr id="24" name="Picture 2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5E" w:rsidRPr="00224E2B" w:rsidRDefault="00CC215E" w:rsidP="00CC215E">
      <w:pPr>
        <w:bidi/>
        <w:jc w:val="both"/>
        <w:rPr>
          <w:rFonts w:cs="B Mitra"/>
          <w:sz w:val="32"/>
          <w:szCs w:val="32"/>
          <w:rtl/>
          <w:lang w:bidi="fa-IR"/>
        </w:rPr>
      </w:pPr>
    </w:p>
    <w:p w:rsidR="00F77E09" w:rsidRPr="00224E2B" w:rsidRDefault="00E56EFC" w:rsidP="00CC215E">
      <w:pPr>
        <w:bidi/>
        <w:jc w:val="both"/>
        <w:rPr>
          <w:rFonts w:cs="B Mitra"/>
          <w:sz w:val="32"/>
          <w:szCs w:val="32"/>
          <w:rtl/>
          <w:lang w:bidi="fa-IR"/>
        </w:rPr>
      </w:pPr>
      <w:r w:rsidRPr="00224E2B">
        <w:rPr>
          <w:rFonts w:cs="B Mitra" w:hint="cs"/>
          <w:sz w:val="32"/>
          <w:szCs w:val="32"/>
          <w:rtl/>
          <w:lang w:bidi="fa-IR"/>
        </w:rPr>
        <w:t xml:space="preserve">د) </w:t>
      </w:r>
      <w:r w:rsidR="00077BEE" w:rsidRPr="00224E2B">
        <w:rPr>
          <w:rFonts w:cs="B Mitra" w:hint="cs"/>
          <w:sz w:val="32"/>
          <w:szCs w:val="32"/>
          <w:rtl/>
          <w:lang w:bidi="fa-IR"/>
        </w:rPr>
        <w:t>اداری و مالی</w:t>
      </w:r>
      <w:r w:rsidR="00F77E09" w:rsidRPr="00224E2B">
        <w:rPr>
          <w:rFonts w:cs="B Mitra" w:hint="cs"/>
          <w:sz w:val="32"/>
          <w:szCs w:val="32"/>
          <w:rtl/>
          <w:lang w:bidi="fa-IR"/>
        </w:rPr>
        <w:t>: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1) به روز رسانی امورات جاری اداری و مالی دانشکده</w:t>
      </w:r>
    </w:p>
    <w:p w:rsidR="00034A6A" w:rsidRPr="00224E2B" w:rsidRDefault="00034A6A" w:rsidP="00E61E05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2) پیگیری و ایجاد پست</w:t>
      </w:r>
      <w:r w:rsidR="00E61E05">
        <w:rPr>
          <w:rFonts w:ascii="Calibri" w:eastAsia="SimSun" w:hAnsi="Calibri" w:cs="B Mitra"/>
          <w:sz w:val="28"/>
          <w:szCs w:val="28"/>
          <w:rtl/>
          <w:lang w:bidi="fa-IR"/>
        </w:rPr>
        <w:softHyphen/>
      </w: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های سازمانی اعضاء هیئت علمی و کارکنان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3) به روز کردن احکام پرسنلی کلیه همکاران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4) استعلام و عقد قرارداد با واحد تکثیر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5) تنظیم قرارداد فضای سبز محوطه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6) تعویض و تعمیرات لازم در سیستم لوله کشی تأسیساتی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7) اصلاح روند اخذ مرخصی و مأموریت ساعتی و روزانه کارکنان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8) اصلاح سیستم درخواست تحویل کالا و خرید به صورت کامپیوتری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lastRenderedPageBreak/>
        <w:t>9) بررسی پرونده ها و مستندات اعضای محترم هیئت علمی جهت اخذ پایه های عادی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10) برنامه ریزی برای جذب منابع مالی و افزایش اعتبارات اختصاصی دانشکده(عقد قرارداد با موسسات خصوصی با هماهنگی امور قراردادها و واحد حقوقی دانشگاه)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11) خرید و نصب تعداد 9 دستگاه ویدئو پروژکتور برای کلاسهای آموزشی و تحصیلات تکمیلی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12) خرید اقلام و سیستم های جدید کمک آموزشی برای کلاس های آموزشی و تحصیلات تکمیلی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13) خرید وسایل و تجهیزات آزمایشگاهی گروههای مختلف آموزشی آزمایشگاههای دانشکده با توجه به نیاز و امکانات موجود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14) خرید و نصب کولر برای سایت دانشجویان ارشد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 xml:space="preserve">15) ایجاد اتاق های جدید برای همکاران و اعضای هیأت علمی 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16</w:t>
      </w:r>
      <w:r w:rsidRPr="00224E2B">
        <w:rPr>
          <w:rFonts w:ascii="Calibri" w:eastAsia="SimSun" w:hAnsi="Calibri" w:cs="B Mitra"/>
          <w:sz w:val="28"/>
          <w:szCs w:val="28"/>
          <w:lang w:bidi="fa-IR"/>
        </w:rPr>
        <w:t>(</w:t>
      </w: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 xml:space="preserve"> ایجاد تعداد 11 باب اتاق برای دانشجویان </w:t>
      </w:r>
      <w:r w:rsidRPr="00224E2B">
        <w:rPr>
          <w:rFonts w:ascii="Calibri" w:eastAsia="SimSun" w:hAnsi="Calibri" w:cs="B Mitra"/>
          <w:sz w:val="28"/>
          <w:szCs w:val="28"/>
          <w:lang w:bidi="fa-IR"/>
        </w:rPr>
        <w:t>Ph.D.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17) جابجایی، ارائه و انتقال اتاق های اعضای هیأت علمی و همکاران جدیدالورود گروه های مختلف آموزشی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18) ایجاد حوزه معاونت آموزشی و پژوهشی (تجهیز اتاق معاونت آموزشی به ویدئوپروژکتور، کولر و و دیوارپوش کردن و ایجاد شبکه اینترنتی برای کلیه اتاق ها و اجرای لوله کشی و نصب رادیاتور)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19) دیوار پوش کردن کلیه اتاق های حوزه اداری و مالی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20) ایجاد اتاق جلسه و کلاس دانشجویان دکتری (دیوارپوش کردن دیوارها- ایجاد سقف کاذب- کف پارکت- نصب تلویزیون 55 اینچ- نصب کولر و میز و صندلی جلسه)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21) اجرای دیوارپوش کلاس های جدید جلسات و تحصیلات تکمیلی واقع در گروههای تغذیه و علوم و صنایع غذایی دانشکده و نصب کولر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22) دیوار چینی و قطع ارتباط صدا بین کلاسها و آزمایشگاهها و سایت ارشد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23) برگزاری برنامه بازدید دانشجویان از گلزار شهدا با پذیرایی و اتوبوسهای استیجاری به همراه بسیج دانشجویی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24) ارتقاء و تجهیز سیستم های سایت های کامپیوتری کارشناسی، کارشناسی ارشد و دکترای تخصصی تغذیه دانشکده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25) ایجاد مرکز تحقیقات دانشجویی تغذیه با اخذ مجوز فعالیت از مدیریت و شورای فرهنگی دانشگاه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lastRenderedPageBreak/>
        <w:t>26) تحویل اتاق به انجمن های علمی تغذیه و علوم غذایی و تجهیز آن به وسایل</w:t>
      </w:r>
    </w:p>
    <w:p w:rsidR="00034A6A" w:rsidRPr="00224E2B" w:rsidRDefault="00034A6A" w:rsidP="00034A6A">
      <w:pPr>
        <w:bidi/>
        <w:spacing w:line="276" w:lineRule="auto"/>
        <w:jc w:val="lowKashida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27) تحویل مکانی برای ادامه فعالیت کارگزار بیمه دانشگاه در راستای سهولت امور بیمه</w:t>
      </w:r>
      <w:r w:rsidRPr="00224E2B">
        <w:rPr>
          <w:rFonts w:ascii="Calibri" w:eastAsia="SimSun" w:hAnsi="Calibri" w:cs="B Mitra"/>
          <w:sz w:val="28"/>
          <w:szCs w:val="28"/>
          <w:rtl/>
          <w:lang w:bidi="fa-IR"/>
        </w:rPr>
        <w:softHyphen/>
      </w: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ای دانشکده ها و سایر مراکز دانشگاه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28) امکان سنجی و تعیین فضای مناسب جهت ایجاد حیوان خانه و پیگیری اخذ اعتبار لازم برای تجهیز آن به منظور اجرای طرح های تحقیقاتی دانشجویان تحصیلات تکمیلی و اعضای هیأت علمی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29) ارائه خدمات رفاهی و تأمین بلیط رفت و برگشت اساتید، هیئت علمی مدعو و کارت هدیه آنها.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30) تغییر کاربری یکی از اتاق های گروه علوم و صنایع غذایی به آزمایشگاه میکروبیولوژی مولکولی و کاشیکاری و ایجاد سیستم فاضلاب و لوله کشی و نصب کابینت.</w:t>
      </w:r>
    </w:p>
    <w:p w:rsidR="00034A6A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31) اختصاصی نمودن پارکینگ دانشکده با خرید و نصب راه بند.</w:t>
      </w:r>
    </w:p>
    <w:p w:rsidR="00DE18B4" w:rsidRPr="00224E2B" w:rsidRDefault="00034A6A" w:rsidP="00034A6A">
      <w:pPr>
        <w:bidi/>
        <w:spacing w:line="276" w:lineRule="auto"/>
        <w:jc w:val="both"/>
        <w:rPr>
          <w:rFonts w:ascii="Calibri" w:eastAsia="SimSun" w:hAnsi="Calibri" w:cs="B Mitra"/>
          <w:sz w:val="28"/>
          <w:szCs w:val="28"/>
          <w:rtl/>
          <w:lang w:bidi="fa-IR"/>
        </w:rPr>
      </w:pPr>
      <w:r w:rsidRPr="00224E2B">
        <w:rPr>
          <w:rFonts w:ascii="Calibri" w:eastAsia="SimSun" w:hAnsi="Calibri" w:cs="B Mitra" w:hint="cs"/>
          <w:sz w:val="28"/>
          <w:szCs w:val="28"/>
          <w:rtl/>
          <w:lang w:bidi="fa-IR"/>
        </w:rPr>
        <w:t>32) افزایش تعداد 6 باب پارکینگ سرپوشیده به تعداد پارکینگ های دانشکده تغذیه و علوم غذایی</w:t>
      </w:r>
    </w:p>
    <w:p w:rsidR="00034A6A" w:rsidRPr="00224E2B" w:rsidRDefault="00034A6A" w:rsidP="0015651F">
      <w:pPr>
        <w:bidi/>
        <w:jc w:val="both"/>
        <w:rPr>
          <w:rFonts w:cs="B Mitra"/>
          <w:sz w:val="28"/>
          <w:szCs w:val="28"/>
          <w:rtl/>
          <w:lang w:bidi="fa-IR"/>
        </w:rPr>
      </w:pPr>
    </w:p>
    <w:p w:rsidR="00E941A3" w:rsidRPr="00347547" w:rsidRDefault="00286A1E" w:rsidP="00034A6A">
      <w:pPr>
        <w:bidi/>
        <w:jc w:val="both"/>
        <w:rPr>
          <w:rFonts w:cs="B Titr"/>
          <w:b/>
          <w:bCs/>
          <w:sz w:val="24"/>
          <w:szCs w:val="24"/>
          <w:rtl/>
          <w:lang w:bidi="fa-IR"/>
        </w:rPr>
      </w:pPr>
      <w:r w:rsidRPr="00347547">
        <w:rPr>
          <w:rFonts w:cs="B Titr" w:hint="cs"/>
          <w:sz w:val="24"/>
          <w:szCs w:val="24"/>
          <w:rtl/>
          <w:lang w:bidi="fa-IR"/>
        </w:rPr>
        <w:t>ر</w:t>
      </w:r>
      <w:r w:rsidR="00E941A3" w:rsidRPr="00347547">
        <w:rPr>
          <w:rFonts w:cs="B Titr" w:hint="cs"/>
          <w:sz w:val="24"/>
          <w:szCs w:val="24"/>
          <w:rtl/>
          <w:lang w:bidi="fa-IR"/>
        </w:rPr>
        <w:t xml:space="preserve">) </w:t>
      </w:r>
      <w:r w:rsidR="0056066A" w:rsidRPr="00347547">
        <w:rPr>
          <w:rFonts w:cs="B Titr" w:hint="cs"/>
          <w:b/>
          <w:bCs/>
          <w:sz w:val="24"/>
          <w:szCs w:val="24"/>
          <w:rtl/>
          <w:lang w:bidi="fa-IR"/>
        </w:rPr>
        <w:t>چشم انداز آینده دانشکده تغذیه</w:t>
      </w:r>
      <w:r w:rsidR="001A47F0" w:rsidRPr="00347547">
        <w:rPr>
          <w:rFonts w:cs="B Titr" w:hint="cs"/>
          <w:b/>
          <w:bCs/>
          <w:sz w:val="24"/>
          <w:szCs w:val="24"/>
          <w:rtl/>
          <w:lang w:bidi="fa-IR"/>
        </w:rPr>
        <w:t xml:space="preserve"> </w:t>
      </w:r>
      <w:r w:rsidR="0015651F" w:rsidRPr="00347547">
        <w:rPr>
          <w:rFonts w:cs="B Titr" w:hint="cs"/>
          <w:b/>
          <w:bCs/>
          <w:sz w:val="24"/>
          <w:szCs w:val="24"/>
          <w:rtl/>
          <w:lang w:bidi="fa-IR"/>
        </w:rPr>
        <w:t>و علوم غذایی:</w:t>
      </w:r>
    </w:p>
    <w:p w:rsidR="00FA4DFD" w:rsidRPr="00347547" w:rsidRDefault="00FA4DFD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224E2B">
        <w:rPr>
          <w:rFonts w:cs="B Mitra" w:hint="cs"/>
          <w:b/>
          <w:bCs/>
          <w:sz w:val="28"/>
          <w:szCs w:val="28"/>
          <w:rtl/>
          <w:lang w:bidi="fa-IR"/>
        </w:rPr>
        <w:t>1</w:t>
      </w:r>
      <w:r w:rsidRPr="00347547">
        <w:rPr>
          <w:rFonts w:cs="B Mitra" w:hint="cs"/>
          <w:sz w:val="28"/>
          <w:szCs w:val="28"/>
          <w:rtl/>
          <w:lang w:bidi="fa-IR"/>
        </w:rPr>
        <w:t>- افزایش اعضای هیات علمی به 50 نفر</w:t>
      </w:r>
    </w:p>
    <w:p w:rsidR="00FA4DFD" w:rsidRPr="00347547" w:rsidRDefault="00FA4DFD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>2- افزایش رشته ها در حد امکانات</w:t>
      </w:r>
    </w:p>
    <w:p w:rsidR="00FA4DFD" w:rsidRPr="00347547" w:rsidRDefault="00FA4DFD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 xml:space="preserve">3- برنامه ریزی </w:t>
      </w:r>
      <w:r w:rsidR="00917376" w:rsidRPr="00347547">
        <w:rPr>
          <w:rFonts w:cs="B Mitra" w:hint="cs"/>
          <w:sz w:val="28"/>
          <w:szCs w:val="28"/>
          <w:rtl/>
          <w:lang w:bidi="fa-IR"/>
        </w:rPr>
        <w:t>جهت تخصیص فضای مناسب و</w:t>
      </w:r>
      <w:r w:rsidR="00347547">
        <w:rPr>
          <w:rFonts w:cs="B Mitra" w:hint="cs"/>
          <w:sz w:val="28"/>
          <w:szCs w:val="28"/>
          <w:rtl/>
          <w:lang w:bidi="fa-IR"/>
        </w:rPr>
        <w:t xml:space="preserve"> </w:t>
      </w:r>
      <w:r w:rsidR="00917376" w:rsidRPr="00347547">
        <w:rPr>
          <w:rFonts w:cs="B Mitra" w:hint="cs"/>
          <w:sz w:val="28"/>
          <w:szCs w:val="28"/>
          <w:rtl/>
          <w:lang w:bidi="fa-IR"/>
        </w:rPr>
        <w:t>مستقل برای</w:t>
      </w:r>
      <w:r w:rsidRPr="00347547">
        <w:rPr>
          <w:rFonts w:cs="B Mitra" w:hint="cs"/>
          <w:sz w:val="28"/>
          <w:szCs w:val="28"/>
          <w:rtl/>
          <w:lang w:bidi="fa-IR"/>
        </w:rPr>
        <w:t xml:space="preserve"> دانشکده</w:t>
      </w:r>
    </w:p>
    <w:p w:rsidR="00FA4DFD" w:rsidRPr="00347547" w:rsidRDefault="00FA4DFD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>4- تصویب چارت سازمانی</w:t>
      </w:r>
    </w:p>
    <w:p w:rsidR="005B5B7A" w:rsidRPr="00347547" w:rsidRDefault="00FA4DFD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 xml:space="preserve">5- </w:t>
      </w:r>
      <w:r w:rsidR="009C7920" w:rsidRPr="00347547">
        <w:rPr>
          <w:rFonts w:cs="B Mitra" w:hint="cs"/>
          <w:sz w:val="28"/>
          <w:szCs w:val="28"/>
          <w:rtl/>
          <w:lang w:bidi="fa-IR"/>
        </w:rPr>
        <w:t xml:space="preserve">برنامه ریزی برای جذب اعتبارات خارج دانشگاهی </w:t>
      </w:r>
    </w:p>
    <w:p w:rsidR="00077BEE" w:rsidRPr="00347547" w:rsidRDefault="005B5B7A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 xml:space="preserve">6- </w:t>
      </w:r>
      <w:r w:rsidR="009C7920" w:rsidRPr="00347547">
        <w:rPr>
          <w:rFonts w:cs="B Mitra" w:hint="cs"/>
          <w:sz w:val="28"/>
          <w:szCs w:val="28"/>
          <w:rtl/>
          <w:lang w:bidi="fa-IR"/>
        </w:rPr>
        <w:t xml:space="preserve">تبدیل به دانشکده مرجع در زمینه تغذیه و علوم غذایی در سطح ملی </w:t>
      </w:r>
    </w:p>
    <w:p w:rsidR="00077BEE" w:rsidRPr="00347547" w:rsidRDefault="007A5631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>7</w:t>
      </w:r>
      <w:r w:rsidR="00077BEE" w:rsidRPr="00347547">
        <w:rPr>
          <w:rFonts w:cs="B Mitra" w:hint="cs"/>
          <w:sz w:val="28"/>
          <w:szCs w:val="28"/>
          <w:rtl/>
          <w:lang w:bidi="fa-IR"/>
        </w:rPr>
        <w:t xml:space="preserve">- تماس و هماهنگی با مسئولین و صاحبان صنایع غذایی استان: شرکت فعال و مستمر در جلسات مربوطه از جمله اتاق بازرگانی و ... </w:t>
      </w:r>
    </w:p>
    <w:p w:rsidR="00077BEE" w:rsidRPr="00347547" w:rsidRDefault="007A5631" w:rsidP="007A701E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347547">
        <w:rPr>
          <w:rFonts w:cs="B Mitra" w:hint="cs"/>
          <w:sz w:val="28"/>
          <w:szCs w:val="28"/>
          <w:rtl/>
          <w:lang w:bidi="fa-IR"/>
        </w:rPr>
        <w:t>8</w:t>
      </w:r>
      <w:r w:rsidR="00077BEE" w:rsidRPr="00347547">
        <w:rPr>
          <w:rFonts w:cs="B Mitra" w:hint="cs"/>
          <w:sz w:val="28"/>
          <w:szCs w:val="28"/>
          <w:rtl/>
          <w:lang w:bidi="fa-IR"/>
        </w:rPr>
        <w:t>- تماس و هماهنگی با مسئولین وزارتی:</w:t>
      </w:r>
      <w:r w:rsidR="00347547">
        <w:rPr>
          <w:rFonts w:cs="B Mitra" w:hint="cs"/>
          <w:sz w:val="28"/>
          <w:szCs w:val="28"/>
          <w:rtl/>
          <w:lang w:bidi="fa-IR"/>
        </w:rPr>
        <w:t xml:space="preserve"> </w:t>
      </w:r>
      <w:r w:rsidR="00FA4DFD" w:rsidRPr="00347547">
        <w:rPr>
          <w:rFonts w:cs="B Mitra" w:hint="cs"/>
          <w:sz w:val="28"/>
          <w:szCs w:val="28"/>
          <w:rtl/>
          <w:lang w:bidi="fa-IR"/>
        </w:rPr>
        <w:t>تماس و دیدار با معاونت های مختلف به ویژه آموزشی، بهداشتی و توسعه منابع انسانی</w:t>
      </w:r>
    </w:p>
    <w:sectPr w:rsidR="00077BEE" w:rsidRPr="00347547" w:rsidSect="00FA4DFD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basicWideOutline" w:sz="6" w:space="24" w:color="auto"/>
        <w:left w:val="basicWideOutline" w:sz="6" w:space="24" w:color="auto"/>
        <w:bottom w:val="basicWideOutline" w:sz="6" w:space="24" w:color="auto"/>
        <w:right w:val="basicWideOutline" w:sz="6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B3D" w:rsidRDefault="00075B3D" w:rsidP="00BC59AF">
      <w:pPr>
        <w:spacing w:after="0" w:line="240" w:lineRule="auto"/>
      </w:pPr>
      <w:r>
        <w:separator/>
      </w:r>
    </w:p>
  </w:endnote>
  <w:endnote w:type="continuationSeparator" w:id="0">
    <w:p w:rsidR="00075B3D" w:rsidRDefault="00075B3D" w:rsidP="00BC5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3912951"/>
      <w:docPartObj>
        <w:docPartGallery w:val="Page Numbers (Bottom of Page)"/>
        <w:docPartUnique/>
      </w:docPartObj>
    </w:sdtPr>
    <w:sdtEndPr/>
    <w:sdtContent>
      <w:p w:rsidR="00E032DC" w:rsidRDefault="00E032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F3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032DC" w:rsidRDefault="00E032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B3D" w:rsidRDefault="00075B3D" w:rsidP="00BC59AF">
      <w:pPr>
        <w:spacing w:after="0" w:line="240" w:lineRule="auto"/>
      </w:pPr>
      <w:r>
        <w:separator/>
      </w:r>
    </w:p>
  </w:footnote>
  <w:footnote w:type="continuationSeparator" w:id="0">
    <w:p w:rsidR="00075B3D" w:rsidRDefault="00075B3D" w:rsidP="00BC5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5CFE"/>
    <w:multiLevelType w:val="hybridMultilevel"/>
    <w:tmpl w:val="B490A0B2"/>
    <w:lvl w:ilvl="0" w:tplc="32BC9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FCCA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F8F7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3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DA95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8682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C4B31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1C18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3898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8334C82"/>
    <w:multiLevelType w:val="hybridMultilevel"/>
    <w:tmpl w:val="52249E54"/>
    <w:lvl w:ilvl="0" w:tplc="37426280">
      <w:start w:val="1"/>
      <w:numFmt w:val="decimal"/>
      <w:lvlText w:val="%1)"/>
      <w:lvlJc w:val="left"/>
      <w:pPr>
        <w:ind w:left="720" w:hanging="360"/>
      </w:pPr>
      <w:rPr>
        <w:rFonts w:ascii="Constantia" w:eastAsia="+mn-ea" w:hAnsi="Constanti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F7177"/>
    <w:multiLevelType w:val="hybridMultilevel"/>
    <w:tmpl w:val="F8E4DF88"/>
    <w:lvl w:ilvl="0" w:tplc="792E5D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000000"/>
        <w:u w:color="FFFFFF" w:themeColor="background1"/>
      </w:r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BF1531C"/>
    <w:multiLevelType w:val="hybridMultilevel"/>
    <w:tmpl w:val="B20C2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07857"/>
    <w:multiLevelType w:val="hybridMultilevel"/>
    <w:tmpl w:val="DFF8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77B07"/>
    <w:multiLevelType w:val="hybridMultilevel"/>
    <w:tmpl w:val="2F589BF6"/>
    <w:lvl w:ilvl="0" w:tplc="921A85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205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2A70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0C0E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4ABB3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2880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6ABE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E24C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0E43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437243E"/>
    <w:multiLevelType w:val="hybridMultilevel"/>
    <w:tmpl w:val="F0E073D2"/>
    <w:lvl w:ilvl="0" w:tplc="F53C880A">
      <w:start w:val="1"/>
      <w:numFmt w:val="decimal"/>
      <w:lvlText w:val="%1-"/>
      <w:lvlJc w:val="left"/>
      <w:pPr>
        <w:ind w:left="750" w:hanging="390"/>
      </w:pPr>
      <w:rPr>
        <w:rFonts w:asciiTheme="minorHAnsi" w:eastAsiaTheme="minorEastAsia" w:hAnsiTheme="minorHAnsi" w:cs="B Koodak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6CF40FC"/>
    <w:multiLevelType w:val="hybridMultilevel"/>
    <w:tmpl w:val="99967DE8"/>
    <w:lvl w:ilvl="0" w:tplc="B7CCA24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DF8319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B2FB1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1D66CE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38112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F6811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7FEE18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A626D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D328D4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732CBE"/>
    <w:multiLevelType w:val="hybridMultilevel"/>
    <w:tmpl w:val="672EB34A"/>
    <w:lvl w:ilvl="0" w:tplc="8ADCB852">
      <w:start w:val="1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AFE2D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F4BD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2A276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E5C53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E4A6D7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94E13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96037E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5CAB2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3063FC"/>
    <w:multiLevelType w:val="hybridMultilevel"/>
    <w:tmpl w:val="A7BC4F2E"/>
    <w:lvl w:ilvl="0" w:tplc="25965222">
      <w:start w:val="1"/>
      <w:numFmt w:val="decimal"/>
      <w:lvlText w:val="%1-"/>
      <w:lvlJc w:val="left"/>
      <w:pPr>
        <w:ind w:left="720" w:hanging="360"/>
      </w:pPr>
      <w:rPr>
        <w:rFonts w:ascii="Verdana" w:eastAsia="+mn-ea" w:hAnsi="Times New Roman" w:cs="B Koodak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7B0629"/>
    <w:multiLevelType w:val="hybridMultilevel"/>
    <w:tmpl w:val="F8E4DF88"/>
    <w:lvl w:ilvl="0" w:tplc="792E5D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000000"/>
        <w:u w:color="FFFFFF" w:themeColor="background1"/>
      </w:r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AE750EF"/>
    <w:multiLevelType w:val="hybridMultilevel"/>
    <w:tmpl w:val="6172CE72"/>
    <w:lvl w:ilvl="0" w:tplc="04090011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BF3402"/>
    <w:multiLevelType w:val="hybridMultilevel"/>
    <w:tmpl w:val="FB6E781E"/>
    <w:lvl w:ilvl="0" w:tplc="AA400D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C74D30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0001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7CDD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B2FA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7CD6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F814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48F1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4E3D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20F220E2"/>
    <w:multiLevelType w:val="hybridMultilevel"/>
    <w:tmpl w:val="E214DAA6"/>
    <w:lvl w:ilvl="0" w:tplc="BEE61806">
      <w:start w:val="5"/>
      <w:numFmt w:val="decimal"/>
      <w:lvlText w:val="%1-"/>
      <w:lvlJc w:val="left"/>
      <w:pPr>
        <w:ind w:left="720" w:hanging="360"/>
      </w:pPr>
      <w:rPr>
        <w:rFonts w:ascii="Verdana" w:eastAsia="+mn-e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A0262F"/>
    <w:multiLevelType w:val="hybridMultilevel"/>
    <w:tmpl w:val="43929EE4"/>
    <w:lvl w:ilvl="0" w:tplc="1BD8A6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00D8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08AF6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5804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4465D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4CE9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240A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1445C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C088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258D52CC"/>
    <w:multiLevelType w:val="hybridMultilevel"/>
    <w:tmpl w:val="667ABC46"/>
    <w:lvl w:ilvl="0" w:tplc="3F16AEEA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6057A4"/>
    <w:multiLevelType w:val="hybridMultilevel"/>
    <w:tmpl w:val="1922870E"/>
    <w:lvl w:ilvl="0" w:tplc="E78C7104">
      <w:start w:val="2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7563B"/>
    <w:multiLevelType w:val="hybridMultilevel"/>
    <w:tmpl w:val="A32AF32A"/>
    <w:lvl w:ilvl="0" w:tplc="40E01B3A">
      <w:start w:val="10"/>
      <w:numFmt w:val="decimal"/>
      <w:lvlText w:val="%1-"/>
      <w:lvlJc w:val="left"/>
      <w:pPr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54BB3"/>
    <w:multiLevelType w:val="hybridMultilevel"/>
    <w:tmpl w:val="D15AEB00"/>
    <w:lvl w:ilvl="0" w:tplc="EE20EEF4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042393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E4A1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6256DE7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3A88D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304422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FA200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73CA4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55496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FDE0703"/>
    <w:multiLevelType w:val="hybridMultilevel"/>
    <w:tmpl w:val="6324B5B2"/>
    <w:lvl w:ilvl="0" w:tplc="255A32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EB2EA5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2AC9FB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144C13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F421D4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A6A773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03040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7CE51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20477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334B74"/>
    <w:multiLevelType w:val="hybridMultilevel"/>
    <w:tmpl w:val="AAD682A8"/>
    <w:lvl w:ilvl="0" w:tplc="F1E480C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67072"/>
    <w:multiLevelType w:val="hybridMultilevel"/>
    <w:tmpl w:val="F8E4DF88"/>
    <w:lvl w:ilvl="0" w:tplc="792E5D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000000"/>
        <w:u w:color="FFFFFF" w:themeColor="background1"/>
      </w:r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3BF60410"/>
    <w:multiLevelType w:val="hybridMultilevel"/>
    <w:tmpl w:val="FF3A075C"/>
    <w:lvl w:ilvl="0" w:tplc="01CA052E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D3A80"/>
    <w:multiLevelType w:val="hybridMultilevel"/>
    <w:tmpl w:val="3D8A50D8"/>
    <w:lvl w:ilvl="0" w:tplc="CC043E6C">
      <w:start w:val="3"/>
      <w:numFmt w:val="decimal"/>
      <w:lvlText w:val="%1)"/>
      <w:lvlJc w:val="left"/>
      <w:pPr>
        <w:ind w:left="720" w:hanging="360"/>
      </w:pPr>
      <w:rPr>
        <w:rFonts w:ascii="Constantia" w:eastAsia="+mn-e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E00805"/>
    <w:multiLevelType w:val="hybridMultilevel"/>
    <w:tmpl w:val="B7CA4652"/>
    <w:lvl w:ilvl="0" w:tplc="13786AE2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458EE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65E4D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6A5BB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7D4E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ABA18D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66682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8CCD1C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3CA1FB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9545750"/>
    <w:multiLevelType w:val="hybridMultilevel"/>
    <w:tmpl w:val="E348BCC0"/>
    <w:lvl w:ilvl="0" w:tplc="AB00CA66">
      <w:start w:val="1"/>
      <w:numFmt w:val="decimal"/>
      <w:lvlText w:val="%1)"/>
      <w:lvlJc w:val="left"/>
      <w:pPr>
        <w:tabs>
          <w:tab w:val="num" w:pos="5747"/>
        </w:tabs>
        <w:ind w:left="5747" w:hanging="360"/>
      </w:pPr>
    </w:lvl>
    <w:lvl w:ilvl="1" w:tplc="4A1206CA" w:tentative="1">
      <w:start w:val="1"/>
      <w:numFmt w:val="decimal"/>
      <w:lvlText w:val="%2)"/>
      <w:lvlJc w:val="left"/>
      <w:pPr>
        <w:tabs>
          <w:tab w:val="num" w:pos="6467"/>
        </w:tabs>
        <w:ind w:left="6467" w:hanging="360"/>
      </w:pPr>
    </w:lvl>
    <w:lvl w:ilvl="2" w:tplc="D8F01702" w:tentative="1">
      <w:start w:val="1"/>
      <w:numFmt w:val="decimal"/>
      <w:lvlText w:val="%3)"/>
      <w:lvlJc w:val="left"/>
      <w:pPr>
        <w:tabs>
          <w:tab w:val="num" w:pos="7187"/>
        </w:tabs>
        <w:ind w:left="7187" w:hanging="360"/>
      </w:pPr>
    </w:lvl>
    <w:lvl w:ilvl="3" w:tplc="1FBCD898" w:tentative="1">
      <w:start w:val="1"/>
      <w:numFmt w:val="decimal"/>
      <w:lvlText w:val="%4)"/>
      <w:lvlJc w:val="left"/>
      <w:pPr>
        <w:tabs>
          <w:tab w:val="num" w:pos="7907"/>
        </w:tabs>
        <w:ind w:left="7907" w:hanging="360"/>
      </w:pPr>
    </w:lvl>
    <w:lvl w:ilvl="4" w:tplc="D280F70C" w:tentative="1">
      <w:start w:val="1"/>
      <w:numFmt w:val="decimal"/>
      <w:lvlText w:val="%5)"/>
      <w:lvlJc w:val="left"/>
      <w:pPr>
        <w:tabs>
          <w:tab w:val="num" w:pos="8627"/>
        </w:tabs>
        <w:ind w:left="8627" w:hanging="360"/>
      </w:pPr>
    </w:lvl>
    <w:lvl w:ilvl="5" w:tplc="0D0A7BA0" w:tentative="1">
      <w:start w:val="1"/>
      <w:numFmt w:val="decimal"/>
      <w:lvlText w:val="%6)"/>
      <w:lvlJc w:val="left"/>
      <w:pPr>
        <w:tabs>
          <w:tab w:val="num" w:pos="9347"/>
        </w:tabs>
        <w:ind w:left="9347" w:hanging="360"/>
      </w:pPr>
    </w:lvl>
    <w:lvl w:ilvl="6" w:tplc="4F3289EC" w:tentative="1">
      <w:start w:val="1"/>
      <w:numFmt w:val="decimal"/>
      <w:lvlText w:val="%7)"/>
      <w:lvlJc w:val="left"/>
      <w:pPr>
        <w:tabs>
          <w:tab w:val="num" w:pos="10067"/>
        </w:tabs>
        <w:ind w:left="10067" w:hanging="360"/>
      </w:pPr>
    </w:lvl>
    <w:lvl w:ilvl="7" w:tplc="91DC1988" w:tentative="1">
      <w:start w:val="1"/>
      <w:numFmt w:val="decimal"/>
      <w:lvlText w:val="%8)"/>
      <w:lvlJc w:val="left"/>
      <w:pPr>
        <w:tabs>
          <w:tab w:val="num" w:pos="10787"/>
        </w:tabs>
        <w:ind w:left="10787" w:hanging="360"/>
      </w:pPr>
    </w:lvl>
    <w:lvl w:ilvl="8" w:tplc="E940D6AE" w:tentative="1">
      <w:start w:val="1"/>
      <w:numFmt w:val="decimal"/>
      <w:lvlText w:val="%9)"/>
      <w:lvlJc w:val="left"/>
      <w:pPr>
        <w:tabs>
          <w:tab w:val="num" w:pos="11507"/>
        </w:tabs>
        <w:ind w:left="11507" w:hanging="360"/>
      </w:pPr>
    </w:lvl>
  </w:abstractNum>
  <w:abstractNum w:abstractNumId="27" w15:restartNumberingAfterBreak="0">
    <w:nsid w:val="4F0C4D3A"/>
    <w:multiLevelType w:val="hybridMultilevel"/>
    <w:tmpl w:val="391C4C58"/>
    <w:lvl w:ilvl="0" w:tplc="588ED912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A66B4"/>
    <w:multiLevelType w:val="hybridMultilevel"/>
    <w:tmpl w:val="C7B88F7C"/>
    <w:lvl w:ilvl="0" w:tplc="2E8C2D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0AEB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0495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F650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9A10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B648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26D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3097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D4F9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55723742"/>
    <w:multiLevelType w:val="hybridMultilevel"/>
    <w:tmpl w:val="6864666E"/>
    <w:lvl w:ilvl="0" w:tplc="1D0A5402">
      <w:start w:val="2"/>
      <w:numFmt w:val="decimal"/>
      <w:lvlText w:val="%1)"/>
      <w:lvlJc w:val="left"/>
      <w:pPr>
        <w:ind w:left="750" w:hanging="390"/>
      </w:pPr>
      <w:rPr>
        <w:rFonts w:ascii="Verdana" w:eastAsia="+mn-ea" w:cs="B Titr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E3457"/>
    <w:multiLevelType w:val="hybridMultilevel"/>
    <w:tmpl w:val="65E44076"/>
    <w:lvl w:ilvl="0" w:tplc="638C8240">
      <w:start w:val="1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2DC11D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AF279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D67D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6B673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1427D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6CAC76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4C629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A871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FA19E3"/>
    <w:multiLevelType w:val="hybridMultilevel"/>
    <w:tmpl w:val="BE5C50B2"/>
    <w:lvl w:ilvl="0" w:tplc="340C0C3C">
      <w:start w:val="2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A74C9B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D0E052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8C6B6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6ACD3D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70ED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79A27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D4AC33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0D235D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462F3F"/>
    <w:multiLevelType w:val="hybridMultilevel"/>
    <w:tmpl w:val="85CC7DC4"/>
    <w:lvl w:ilvl="0" w:tplc="2B689FA0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D2E863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CEA58B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FBCEF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9DC7CC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EC4E4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404783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D88C7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A6AB25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626D59"/>
    <w:multiLevelType w:val="hybridMultilevel"/>
    <w:tmpl w:val="34B2F630"/>
    <w:lvl w:ilvl="0" w:tplc="1242BA78">
      <w:start w:val="14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9D3BCD"/>
    <w:multiLevelType w:val="hybridMultilevel"/>
    <w:tmpl w:val="D8B63ACE"/>
    <w:lvl w:ilvl="0" w:tplc="7AA4543C">
      <w:start w:val="1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04EADE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820FA8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76D9C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7AC3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C27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536794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9D05F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08017B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39C7D0F"/>
    <w:multiLevelType w:val="hybridMultilevel"/>
    <w:tmpl w:val="08AAC2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A41BBC"/>
    <w:multiLevelType w:val="hybridMultilevel"/>
    <w:tmpl w:val="5F549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C6AFC"/>
    <w:multiLevelType w:val="hybridMultilevel"/>
    <w:tmpl w:val="4B960E44"/>
    <w:lvl w:ilvl="0" w:tplc="C13CC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BA46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3CDE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7CAA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FA97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6653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12E8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8C2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905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CE35A54"/>
    <w:multiLevelType w:val="hybridMultilevel"/>
    <w:tmpl w:val="F8E4DF88"/>
    <w:lvl w:ilvl="0" w:tplc="792E5DF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color w:val="000000"/>
        <w:u w:color="FFFFFF" w:themeColor="background1"/>
      </w:r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6"/>
  </w:num>
  <w:num w:numId="14">
    <w:abstractNumId w:val="26"/>
  </w:num>
  <w:num w:numId="15">
    <w:abstractNumId w:val="32"/>
  </w:num>
  <w:num w:numId="16">
    <w:abstractNumId w:val="14"/>
  </w:num>
  <w:num w:numId="17">
    <w:abstractNumId w:val="19"/>
  </w:num>
  <w:num w:numId="18">
    <w:abstractNumId w:val="34"/>
  </w:num>
  <w:num w:numId="19">
    <w:abstractNumId w:val="10"/>
  </w:num>
  <w:num w:numId="20">
    <w:abstractNumId w:val="9"/>
  </w:num>
  <w:num w:numId="21">
    <w:abstractNumId w:val="20"/>
  </w:num>
  <w:num w:numId="22">
    <w:abstractNumId w:val="25"/>
  </w:num>
  <w:num w:numId="23">
    <w:abstractNumId w:val="30"/>
  </w:num>
  <w:num w:numId="24">
    <w:abstractNumId w:val="31"/>
  </w:num>
  <w:num w:numId="25">
    <w:abstractNumId w:val="8"/>
  </w:num>
  <w:num w:numId="26">
    <w:abstractNumId w:val="29"/>
  </w:num>
  <w:num w:numId="27">
    <w:abstractNumId w:val="18"/>
  </w:num>
  <w:num w:numId="28">
    <w:abstractNumId w:val="11"/>
  </w:num>
  <w:num w:numId="29">
    <w:abstractNumId w:val="37"/>
  </w:num>
  <w:num w:numId="30">
    <w:abstractNumId w:val="0"/>
  </w:num>
  <w:num w:numId="31">
    <w:abstractNumId w:val="5"/>
  </w:num>
  <w:num w:numId="32">
    <w:abstractNumId w:val="13"/>
  </w:num>
  <w:num w:numId="33">
    <w:abstractNumId w:val="28"/>
  </w:num>
  <w:num w:numId="34">
    <w:abstractNumId w:val="15"/>
  </w:num>
  <w:num w:numId="35">
    <w:abstractNumId w:val="33"/>
  </w:num>
  <w:num w:numId="36">
    <w:abstractNumId w:val="22"/>
  </w:num>
  <w:num w:numId="37">
    <w:abstractNumId w:val="2"/>
  </w:num>
  <w:num w:numId="38">
    <w:abstractNumId w:val="38"/>
  </w:num>
  <w:num w:numId="39">
    <w:abstractNumId w:val="24"/>
  </w:num>
  <w:num w:numId="40">
    <w:abstractNumId w:val="17"/>
  </w:num>
  <w:num w:numId="41">
    <w:abstractNumId w:val="23"/>
  </w:num>
  <w:num w:numId="42">
    <w:abstractNumId w:val="36"/>
  </w:num>
  <w:num w:numId="43">
    <w:abstractNumId w:val="21"/>
  </w:num>
  <w:num w:numId="44">
    <w:abstractNumId w:val="35"/>
  </w:num>
  <w:num w:numId="45">
    <w:abstractNumId w:val="27"/>
  </w:num>
  <w:num w:numId="46">
    <w:abstractNumId w:val="1"/>
  </w:num>
  <w:num w:numId="47">
    <w:abstractNumId w:val="4"/>
  </w:num>
  <w:num w:numId="48">
    <w:abstractNumId w:val="3"/>
  </w:num>
  <w:num w:numId="49">
    <w:abstractNumId w:val="16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A3"/>
    <w:rsid w:val="00034A6A"/>
    <w:rsid w:val="00042478"/>
    <w:rsid w:val="00045D78"/>
    <w:rsid w:val="00046C79"/>
    <w:rsid w:val="000530EF"/>
    <w:rsid w:val="00070C49"/>
    <w:rsid w:val="00075B3D"/>
    <w:rsid w:val="00077BEE"/>
    <w:rsid w:val="0008326D"/>
    <w:rsid w:val="000A1A2E"/>
    <w:rsid w:val="000C4ECF"/>
    <w:rsid w:val="000E056F"/>
    <w:rsid w:val="000F0B61"/>
    <w:rsid w:val="00116666"/>
    <w:rsid w:val="0011689F"/>
    <w:rsid w:val="00117703"/>
    <w:rsid w:val="001202C5"/>
    <w:rsid w:val="00133F98"/>
    <w:rsid w:val="001366FD"/>
    <w:rsid w:val="00137D47"/>
    <w:rsid w:val="00140CBA"/>
    <w:rsid w:val="001443B7"/>
    <w:rsid w:val="001466EB"/>
    <w:rsid w:val="00151EEF"/>
    <w:rsid w:val="00154E9F"/>
    <w:rsid w:val="00155977"/>
    <w:rsid w:val="0015651F"/>
    <w:rsid w:val="001663CD"/>
    <w:rsid w:val="00194C99"/>
    <w:rsid w:val="001A47F0"/>
    <w:rsid w:val="001F5D3C"/>
    <w:rsid w:val="002008B6"/>
    <w:rsid w:val="00224E2B"/>
    <w:rsid w:val="002325F2"/>
    <w:rsid w:val="00235FBC"/>
    <w:rsid w:val="00242F5D"/>
    <w:rsid w:val="002724E2"/>
    <w:rsid w:val="00286A1E"/>
    <w:rsid w:val="00291142"/>
    <w:rsid w:val="002B748F"/>
    <w:rsid w:val="002C0930"/>
    <w:rsid w:val="002C2B27"/>
    <w:rsid w:val="002D4A15"/>
    <w:rsid w:val="002F3042"/>
    <w:rsid w:val="002F3720"/>
    <w:rsid w:val="002F4FD4"/>
    <w:rsid w:val="00316B0D"/>
    <w:rsid w:val="00317D93"/>
    <w:rsid w:val="00326109"/>
    <w:rsid w:val="00347547"/>
    <w:rsid w:val="003533F6"/>
    <w:rsid w:val="00354351"/>
    <w:rsid w:val="00365B65"/>
    <w:rsid w:val="003B7A02"/>
    <w:rsid w:val="003C5FFD"/>
    <w:rsid w:val="003E67A5"/>
    <w:rsid w:val="00406DC2"/>
    <w:rsid w:val="00421DD6"/>
    <w:rsid w:val="00452664"/>
    <w:rsid w:val="00456969"/>
    <w:rsid w:val="004950FE"/>
    <w:rsid w:val="004F1A06"/>
    <w:rsid w:val="005016F6"/>
    <w:rsid w:val="00522C1F"/>
    <w:rsid w:val="0056066A"/>
    <w:rsid w:val="00593EF2"/>
    <w:rsid w:val="0059671A"/>
    <w:rsid w:val="005B5B7A"/>
    <w:rsid w:val="005D0C0F"/>
    <w:rsid w:val="005E4B38"/>
    <w:rsid w:val="005F74D7"/>
    <w:rsid w:val="006074DE"/>
    <w:rsid w:val="0061690A"/>
    <w:rsid w:val="00633F9B"/>
    <w:rsid w:val="0063760A"/>
    <w:rsid w:val="00662B52"/>
    <w:rsid w:val="00666C25"/>
    <w:rsid w:val="00672F81"/>
    <w:rsid w:val="00674D6D"/>
    <w:rsid w:val="006B23A1"/>
    <w:rsid w:val="006C5C4E"/>
    <w:rsid w:val="006D03F6"/>
    <w:rsid w:val="006F1725"/>
    <w:rsid w:val="00721E26"/>
    <w:rsid w:val="00726A4E"/>
    <w:rsid w:val="00730D12"/>
    <w:rsid w:val="007356B9"/>
    <w:rsid w:val="0079187F"/>
    <w:rsid w:val="007A5631"/>
    <w:rsid w:val="007A701E"/>
    <w:rsid w:val="007D0B39"/>
    <w:rsid w:val="0080294C"/>
    <w:rsid w:val="00825069"/>
    <w:rsid w:val="00826662"/>
    <w:rsid w:val="008475ED"/>
    <w:rsid w:val="008627DA"/>
    <w:rsid w:val="00876EED"/>
    <w:rsid w:val="00893912"/>
    <w:rsid w:val="008B7329"/>
    <w:rsid w:val="008C6BB7"/>
    <w:rsid w:val="008D43ED"/>
    <w:rsid w:val="008F2407"/>
    <w:rsid w:val="009102E3"/>
    <w:rsid w:val="00917376"/>
    <w:rsid w:val="00942986"/>
    <w:rsid w:val="00985FE0"/>
    <w:rsid w:val="00994CC5"/>
    <w:rsid w:val="009975A8"/>
    <w:rsid w:val="009C450D"/>
    <w:rsid w:val="009C7920"/>
    <w:rsid w:val="00A5137D"/>
    <w:rsid w:val="00A66F88"/>
    <w:rsid w:val="00A73573"/>
    <w:rsid w:val="00A87E5A"/>
    <w:rsid w:val="00A90BB6"/>
    <w:rsid w:val="00A968AA"/>
    <w:rsid w:val="00A9693C"/>
    <w:rsid w:val="00AC1E16"/>
    <w:rsid w:val="00AC3016"/>
    <w:rsid w:val="00AD6BF6"/>
    <w:rsid w:val="00AE11A7"/>
    <w:rsid w:val="00AE6CDE"/>
    <w:rsid w:val="00AF00EC"/>
    <w:rsid w:val="00B02E29"/>
    <w:rsid w:val="00B57FF5"/>
    <w:rsid w:val="00B7560F"/>
    <w:rsid w:val="00B7620A"/>
    <w:rsid w:val="00B938C1"/>
    <w:rsid w:val="00BB5284"/>
    <w:rsid w:val="00BB5BD3"/>
    <w:rsid w:val="00BC0B1C"/>
    <w:rsid w:val="00BC3E7D"/>
    <w:rsid w:val="00BC59AF"/>
    <w:rsid w:val="00BD38B2"/>
    <w:rsid w:val="00BE17B9"/>
    <w:rsid w:val="00BE641A"/>
    <w:rsid w:val="00BF1346"/>
    <w:rsid w:val="00BF682F"/>
    <w:rsid w:val="00C07F34"/>
    <w:rsid w:val="00C41493"/>
    <w:rsid w:val="00C526AC"/>
    <w:rsid w:val="00C57DAD"/>
    <w:rsid w:val="00C63947"/>
    <w:rsid w:val="00C77C12"/>
    <w:rsid w:val="00CA29C6"/>
    <w:rsid w:val="00CB7ACE"/>
    <w:rsid w:val="00CC1FDA"/>
    <w:rsid w:val="00CC215E"/>
    <w:rsid w:val="00CD3641"/>
    <w:rsid w:val="00CE2E5E"/>
    <w:rsid w:val="00D0456F"/>
    <w:rsid w:val="00D10B10"/>
    <w:rsid w:val="00D41DE4"/>
    <w:rsid w:val="00D45F0D"/>
    <w:rsid w:val="00D50BBE"/>
    <w:rsid w:val="00D627C0"/>
    <w:rsid w:val="00D9322B"/>
    <w:rsid w:val="00D944B1"/>
    <w:rsid w:val="00DE101A"/>
    <w:rsid w:val="00DE18B4"/>
    <w:rsid w:val="00DE39AB"/>
    <w:rsid w:val="00DE461C"/>
    <w:rsid w:val="00E032DC"/>
    <w:rsid w:val="00E26C38"/>
    <w:rsid w:val="00E36D14"/>
    <w:rsid w:val="00E56EFC"/>
    <w:rsid w:val="00E5734C"/>
    <w:rsid w:val="00E61090"/>
    <w:rsid w:val="00E61CAC"/>
    <w:rsid w:val="00E61E05"/>
    <w:rsid w:val="00E83A38"/>
    <w:rsid w:val="00E941A3"/>
    <w:rsid w:val="00EB7031"/>
    <w:rsid w:val="00EC32C0"/>
    <w:rsid w:val="00EC7B1E"/>
    <w:rsid w:val="00ED1B63"/>
    <w:rsid w:val="00ED7BA4"/>
    <w:rsid w:val="00EE74FB"/>
    <w:rsid w:val="00EE78DD"/>
    <w:rsid w:val="00F01677"/>
    <w:rsid w:val="00F050A2"/>
    <w:rsid w:val="00F07FC9"/>
    <w:rsid w:val="00F13B3B"/>
    <w:rsid w:val="00F24A48"/>
    <w:rsid w:val="00F3543E"/>
    <w:rsid w:val="00F53D61"/>
    <w:rsid w:val="00F77E09"/>
    <w:rsid w:val="00F96347"/>
    <w:rsid w:val="00FA22A9"/>
    <w:rsid w:val="00FA4DFD"/>
    <w:rsid w:val="00FC5BBF"/>
    <w:rsid w:val="00FD4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8300D"/>
  <w15:docId w15:val="{057733C3-E45D-418F-807A-7F67228EF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662"/>
  </w:style>
  <w:style w:type="paragraph" w:styleId="Heading1">
    <w:name w:val="heading 1"/>
    <w:basedOn w:val="Normal"/>
    <w:next w:val="Normal"/>
    <w:link w:val="Heading1Char"/>
    <w:uiPriority w:val="9"/>
    <w:qFormat/>
    <w:rsid w:val="00826662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6662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6662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6662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6662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6662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6662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6662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6662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266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666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66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826662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82666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666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666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666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6662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6662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66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666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66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82666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82666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826662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82666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82666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2666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66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662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82666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826662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826662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6662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6662"/>
    <w:pPr>
      <w:outlineLvl w:val="9"/>
    </w:pPr>
  </w:style>
  <w:style w:type="paragraph" w:styleId="NoSpacing">
    <w:name w:val="No Spacing"/>
    <w:uiPriority w:val="1"/>
    <w:qFormat/>
    <w:rsid w:val="0082666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66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5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9AF"/>
  </w:style>
  <w:style w:type="paragraph" w:styleId="Footer">
    <w:name w:val="footer"/>
    <w:basedOn w:val="Normal"/>
    <w:link w:val="FooterChar"/>
    <w:uiPriority w:val="99"/>
    <w:unhideWhenUsed/>
    <w:rsid w:val="00BC5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9AF"/>
  </w:style>
  <w:style w:type="paragraph" w:styleId="BalloonText">
    <w:name w:val="Balloon Text"/>
    <w:basedOn w:val="Normal"/>
    <w:link w:val="BalloonTextChar"/>
    <w:uiPriority w:val="99"/>
    <w:semiHidden/>
    <w:unhideWhenUsed/>
    <w:rsid w:val="0087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E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6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DefaultParagraphFont"/>
    <w:rsid w:val="005D0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687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743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49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5163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2766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557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730">
          <w:marLeft w:val="0"/>
          <w:marRight w:val="72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1430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419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0137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751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1114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898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160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63081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593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7158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3743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672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0114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9247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630">
          <w:marLeft w:val="0"/>
          <w:marRight w:val="806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990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074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5815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08384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21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027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3725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195">
          <w:marLeft w:val="0"/>
          <w:marRight w:val="144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09574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165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806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2687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1439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33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705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8866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1758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4250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66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5388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6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904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592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4551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957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403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344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79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6036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8327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6852">
          <w:marLeft w:val="0"/>
          <w:marRight w:val="806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6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07504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030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2590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380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7068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462">
          <w:marLeft w:val="0"/>
          <w:marRight w:val="72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3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sani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92C299-0F0A-4A9A-99FB-655E95AE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</Template>
  <TotalTime>205</TotalTime>
  <Pages>27</Pages>
  <Words>3310</Words>
  <Characters>18872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ehsani</dc:creator>
  <cp:keywords/>
  <cp:lastModifiedBy>admin</cp:lastModifiedBy>
  <cp:revision>33</cp:revision>
  <cp:lastPrinted>2017-06-28T04:26:00Z</cp:lastPrinted>
  <dcterms:created xsi:type="dcterms:W3CDTF">2017-06-24T05:06:00Z</dcterms:created>
  <dcterms:modified xsi:type="dcterms:W3CDTF">2017-07-03T09:53:00Z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